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280B" w14:textId="77777777" w:rsidR="00885C8D" w:rsidRDefault="00885C8D" w:rsidP="0085357E">
      <w:pPr>
        <w:pStyle w:val="Coordonnes"/>
        <w:rPr>
          <w:rFonts w:ascii="Montserrat" w:hAnsi="Montserrat"/>
        </w:rPr>
      </w:pPr>
    </w:p>
    <w:p w14:paraId="159A912F" w14:textId="77777777" w:rsidR="004235E0" w:rsidRDefault="004235E0" w:rsidP="0085357E">
      <w:pPr>
        <w:pStyle w:val="Coordonnes"/>
        <w:rPr>
          <w:rFonts w:ascii="Montserrat" w:hAnsi="Montserrat"/>
        </w:rPr>
      </w:pPr>
    </w:p>
    <w:p w14:paraId="0F437209" w14:textId="55B6840E" w:rsidR="00D45945" w:rsidRPr="0083320D" w:rsidRDefault="005D20BE" w:rsidP="0085357E">
      <w:pPr>
        <w:pStyle w:val="Coordonnes"/>
        <w:rPr>
          <w:rFonts w:ascii="Montserrat" w:hAnsi="Montserrat"/>
        </w:rPr>
      </w:pPr>
      <w:r>
        <w:rPr>
          <w:rFonts w:ascii="Montserrat" w:hAnsi="Montserrat"/>
        </w:rPr>
        <w:t xml:space="preserve">Date : </w:t>
      </w:r>
      <w:r w:rsidR="00FC3649">
        <w:rPr>
          <w:rFonts w:ascii="Montserrat" w:hAnsi="Montserrat"/>
        </w:rPr>
        <w:tab/>
      </w:r>
      <w:r w:rsidR="008D4202">
        <w:rPr>
          <w:rFonts w:ascii="Montserrat" w:hAnsi="Montserrat"/>
        </w:rPr>
        <w:t>24 janvier 2023</w:t>
      </w:r>
    </w:p>
    <w:p w14:paraId="297A8CC7" w14:textId="5139CDDC" w:rsidR="00D45945" w:rsidRPr="0083320D" w:rsidRDefault="005D20BE" w:rsidP="0085357E">
      <w:pPr>
        <w:pStyle w:val="Coordonnes"/>
        <w:rPr>
          <w:rStyle w:val="lev"/>
          <w:rFonts w:ascii="Montserrat" w:hAnsi="Montserrat"/>
          <w:b w:val="0"/>
          <w:bCs w:val="0"/>
        </w:rPr>
      </w:pPr>
      <w:r>
        <w:rPr>
          <w:rFonts w:ascii="Montserrat" w:hAnsi="Montserrat"/>
        </w:rPr>
        <w:t>Horaires :</w:t>
      </w:r>
      <w:r>
        <w:rPr>
          <w:rFonts w:ascii="Montserrat" w:hAnsi="Montserrat"/>
        </w:rPr>
        <w:tab/>
        <w:t>9h – 17h</w:t>
      </w:r>
    </w:p>
    <w:p w14:paraId="5D776909" w14:textId="177796ED" w:rsidR="00D45945" w:rsidRPr="0083320D" w:rsidRDefault="005D20BE" w:rsidP="0085357E">
      <w:pPr>
        <w:pStyle w:val="Coordonnes"/>
        <w:rPr>
          <w:rStyle w:val="lev"/>
          <w:rFonts w:ascii="Montserrat" w:hAnsi="Montserrat"/>
          <w:b w:val="0"/>
          <w:bCs w:val="0"/>
        </w:rPr>
      </w:pPr>
      <w:r>
        <w:rPr>
          <w:rFonts w:ascii="Montserrat" w:hAnsi="Montserrat"/>
        </w:rPr>
        <w:t xml:space="preserve">Lieu : </w:t>
      </w:r>
      <w:r w:rsidR="00FC3649">
        <w:rPr>
          <w:rFonts w:ascii="Montserrat" w:hAnsi="Montserrat"/>
        </w:rPr>
        <w:tab/>
      </w:r>
      <w:r w:rsidR="00FC3649">
        <w:rPr>
          <w:rFonts w:ascii="Montserrat" w:hAnsi="Montserrat"/>
        </w:rPr>
        <w:tab/>
      </w:r>
      <w:r>
        <w:rPr>
          <w:rFonts w:ascii="Montserrat" w:hAnsi="Montserrat"/>
        </w:rPr>
        <w:t>Espace Riponne, Lausanne</w:t>
      </w:r>
    </w:p>
    <w:p w14:paraId="46066CCB" w14:textId="1EAD3725" w:rsidR="00885C8D" w:rsidRDefault="00885C8D" w:rsidP="0085357E">
      <w:pPr>
        <w:pStyle w:val="Coordonnes"/>
        <w:rPr>
          <w:rStyle w:val="lev"/>
          <w:rFonts w:ascii="Montserrat" w:hAnsi="Montserrat"/>
          <w:b w:val="0"/>
          <w:bCs w:val="0"/>
        </w:rPr>
      </w:pPr>
    </w:p>
    <w:p w14:paraId="215B185D" w14:textId="77777777" w:rsidR="004235E0" w:rsidRPr="0083320D" w:rsidRDefault="004235E0" w:rsidP="0085357E">
      <w:pPr>
        <w:pStyle w:val="Coordonnes"/>
        <w:rPr>
          <w:rStyle w:val="lev"/>
          <w:rFonts w:ascii="Montserrat" w:hAnsi="Montserrat"/>
          <w:b w:val="0"/>
          <w:bCs w:val="0"/>
        </w:rPr>
      </w:pPr>
    </w:p>
    <w:p w14:paraId="1CD6A8B0" w14:textId="77777777" w:rsidR="0012173E" w:rsidRPr="004235E0" w:rsidRDefault="00885C8D" w:rsidP="00C129BB">
      <w:pPr>
        <w:pStyle w:val="En-tte"/>
        <w:spacing w:before="0"/>
        <w:jc w:val="left"/>
        <w:rPr>
          <w:rFonts w:ascii="Montserrat" w:eastAsiaTheme="majorEastAsia" w:hAnsi="Montserrat" w:cstheme="majorBidi"/>
          <w:b/>
          <w:color w:val="162A3C" w:themeColor="accent1" w:themeShade="80"/>
          <w:sz w:val="48"/>
          <w:szCs w:val="48"/>
        </w:rPr>
      </w:pPr>
      <w:r w:rsidRPr="004235E0">
        <w:rPr>
          <w:rFonts w:ascii="Montserrat" w:eastAsiaTheme="majorEastAsia" w:hAnsi="Montserrat" w:cstheme="majorBidi"/>
          <w:b/>
          <w:color w:val="162A3C" w:themeColor="accent1" w:themeShade="80"/>
          <w:sz w:val="48"/>
          <w:szCs w:val="48"/>
        </w:rPr>
        <w:t xml:space="preserve">Journée de formation et </w:t>
      </w:r>
    </w:p>
    <w:p w14:paraId="22B86E24" w14:textId="74DCA0EC" w:rsidR="00885C8D" w:rsidRPr="004235E0" w:rsidRDefault="00885C8D" w:rsidP="00C129BB">
      <w:pPr>
        <w:pStyle w:val="En-tte"/>
        <w:spacing w:before="0"/>
        <w:jc w:val="left"/>
        <w:rPr>
          <w:rFonts w:ascii="Montserrat" w:eastAsiaTheme="majorEastAsia" w:hAnsi="Montserrat" w:cstheme="majorBidi"/>
          <w:b/>
          <w:color w:val="162A3C" w:themeColor="accent1" w:themeShade="80"/>
          <w:sz w:val="48"/>
          <w:szCs w:val="48"/>
        </w:rPr>
      </w:pPr>
      <w:proofErr w:type="gramStart"/>
      <w:r w:rsidRPr="004235E0">
        <w:rPr>
          <w:rFonts w:ascii="Montserrat" w:eastAsiaTheme="majorEastAsia" w:hAnsi="Montserrat" w:cstheme="majorBidi"/>
          <w:b/>
          <w:color w:val="162A3C" w:themeColor="accent1" w:themeShade="80"/>
          <w:sz w:val="48"/>
          <w:szCs w:val="48"/>
        </w:rPr>
        <w:t>d’échange</w:t>
      </w:r>
      <w:r w:rsidR="004235E0">
        <w:rPr>
          <w:rFonts w:ascii="Montserrat" w:eastAsiaTheme="majorEastAsia" w:hAnsi="Montserrat" w:cstheme="majorBidi"/>
          <w:b/>
          <w:color w:val="162A3C" w:themeColor="accent1" w:themeShade="80"/>
          <w:sz w:val="48"/>
          <w:szCs w:val="48"/>
        </w:rPr>
        <w:t>s</w:t>
      </w:r>
      <w:proofErr w:type="gramEnd"/>
      <w:r w:rsidR="0012173E" w:rsidRPr="004235E0">
        <w:rPr>
          <w:rFonts w:ascii="Montserrat" w:eastAsiaTheme="majorEastAsia" w:hAnsi="Montserrat" w:cstheme="majorBidi"/>
          <w:b/>
          <w:color w:val="162A3C" w:themeColor="accent1" w:themeShade="80"/>
          <w:sz w:val="48"/>
          <w:szCs w:val="48"/>
        </w:rPr>
        <w:t xml:space="preserve"> </w:t>
      </w:r>
      <w:r w:rsidRPr="004235E0">
        <w:rPr>
          <w:rFonts w:ascii="Montserrat" w:eastAsiaTheme="majorEastAsia" w:hAnsi="Montserrat" w:cstheme="majorBidi"/>
          <w:b/>
          <w:color w:val="162A3C" w:themeColor="accent1" w:themeShade="80"/>
          <w:sz w:val="48"/>
          <w:szCs w:val="48"/>
        </w:rPr>
        <w:t>sur le burnout</w:t>
      </w:r>
    </w:p>
    <w:p w14:paraId="62B8836E" w14:textId="77777777" w:rsidR="0012173E" w:rsidRDefault="0012173E" w:rsidP="00C539B0">
      <w:pPr>
        <w:pStyle w:val="Destinataire"/>
        <w:rPr>
          <w:rFonts w:ascii="Montserrat" w:hAnsi="Montserrat"/>
        </w:rPr>
        <w:sectPr w:rsidR="0012173E" w:rsidSect="00704E29">
          <w:headerReference w:type="default" r:id="rId11"/>
          <w:pgSz w:w="11906" w:h="16838" w:code="9"/>
          <w:pgMar w:top="720" w:right="1440" w:bottom="720" w:left="1440" w:header="720" w:footer="720" w:gutter="0"/>
          <w:cols w:space="720"/>
          <w:docGrid w:linePitch="360"/>
        </w:sectPr>
      </w:pPr>
    </w:p>
    <w:p w14:paraId="7F2D701D" w14:textId="172ECD16" w:rsidR="003E24DF" w:rsidRPr="0083320D" w:rsidRDefault="005D20BE" w:rsidP="0012173E">
      <w:pPr>
        <w:pStyle w:val="Destinataire"/>
        <w:spacing w:before="600"/>
        <w:rPr>
          <w:rFonts w:ascii="Montserrat" w:hAnsi="Montserrat"/>
        </w:rPr>
      </w:pPr>
      <w:r>
        <w:rPr>
          <w:rFonts w:ascii="Montserrat" w:hAnsi="Montserrat"/>
        </w:rPr>
        <w:t>Objectifs</w:t>
      </w:r>
    </w:p>
    <w:p w14:paraId="119BEF76" w14:textId="50622CF1" w:rsidR="005D20BE" w:rsidRPr="005D20BE" w:rsidRDefault="005D20BE" w:rsidP="005D20BE">
      <w:pPr>
        <w:pStyle w:val="Salutations"/>
        <w:numPr>
          <w:ilvl w:val="0"/>
          <w:numId w:val="3"/>
        </w:num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5D20BE">
        <w:rPr>
          <w:rFonts w:ascii="Montserrat" w:hAnsi="Montserrat"/>
        </w:rPr>
        <w:t>omprendre les liens entre risques psychosociaux, stress et burnout</w:t>
      </w:r>
    </w:p>
    <w:p w14:paraId="263E3AD1" w14:textId="37D3C6F7" w:rsidR="005D20BE" w:rsidRPr="005D20BE" w:rsidRDefault="005D20BE" w:rsidP="005D20BE">
      <w:pPr>
        <w:pStyle w:val="Salutations"/>
        <w:numPr>
          <w:ilvl w:val="0"/>
          <w:numId w:val="3"/>
        </w:numPr>
        <w:spacing w:before="120" w:after="120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5D20BE">
        <w:rPr>
          <w:rFonts w:ascii="Montserrat" w:hAnsi="Montserrat"/>
        </w:rPr>
        <w:t xml:space="preserve">cquérir </w:t>
      </w:r>
      <w:r>
        <w:rPr>
          <w:rFonts w:ascii="Montserrat" w:hAnsi="Montserrat"/>
        </w:rPr>
        <w:t>de nouveaux outils de lecture et d’accompagnement</w:t>
      </w:r>
      <w:r w:rsidRPr="005D20BE">
        <w:rPr>
          <w:rFonts w:ascii="Montserrat" w:hAnsi="Montserrat"/>
        </w:rPr>
        <w:t xml:space="preserve"> du burnout</w:t>
      </w:r>
    </w:p>
    <w:p w14:paraId="5AAE1561" w14:textId="068C626C" w:rsidR="005D20BE" w:rsidRDefault="005D20BE" w:rsidP="005D20BE">
      <w:pPr>
        <w:pStyle w:val="Salutations"/>
        <w:numPr>
          <w:ilvl w:val="0"/>
          <w:numId w:val="3"/>
        </w:numPr>
        <w:spacing w:before="120" w:after="120"/>
        <w:rPr>
          <w:rFonts w:ascii="Montserrat" w:hAnsi="Montserrat"/>
        </w:rPr>
      </w:pPr>
      <w:r w:rsidRPr="005D20BE">
        <w:rPr>
          <w:rFonts w:ascii="Montserrat" w:hAnsi="Montserrat"/>
        </w:rPr>
        <w:t>Disposer de pistes concrètes pour la prévention individuelle et organisationnelle</w:t>
      </w:r>
    </w:p>
    <w:p w14:paraId="5ACC2983" w14:textId="403823AA" w:rsidR="0012173E" w:rsidRPr="0083320D" w:rsidRDefault="0012173E" w:rsidP="004235E0">
      <w:pPr>
        <w:pStyle w:val="Destinataire"/>
        <w:spacing w:before="720"/>
        <w:rPr>
          <w:rFonts w:ascii="Montserrat" w:hAnsi="Montserrat"/>
        </w:rPr>
      </w:pPr>
      <w:r>
        <w:rPr>
          <w:rFonts w:ascii="Montserrat" w:hAnsi="Montserrat"/>
        </w:rPr>
        <w:t>Animation</w:t>
      </w:r>
    </w:p>
    <w:p w14:paraId="6BE217D4" w14:textId="4B4125B6" w:rsidR="0012173E" w:rsidRDefault="0012173E" w:rsidP="005D20BE">
      <w:pPr>
        <w:pStyle w:val="Salutations"/>
        <w:numPr>
          <w:ilvl w:val="0"/>
          <w:numId w:val="3"/>
        </w:numPr>
        <w:spacing w:before="120" w:after="120"/>
        <w:rPr>
          <w:rFonts w:ascii="Montserrat" w:hAnsi="Montserrat"/>
        </w:rPr>
      </w:pPr>
      <w:r w:rsidRPr="0012173E">
        <w:rPr>
          <w:rFonts w:ascii="Montserrat" w:hAnsi="Montserrat"/>
        </w:rPr>
        <w:t xml:space="preserve">Nadia Droz, psychologue FSP/PSY4WORK, spécialiste en santé au </w:t>
      </w:r>
      <w:r w:rsidR="00C129BB">
        <w:rPr>
          <w:rFonts w:ascii="Montserrat" w:hAnsi="Montserrat"/>
        </w:rPr>
        <w:t>t</w:t>
      </w:r>
      <w:r w:rsidRPr="0012173E">
        <w:rPr>
          <w:rFonts w:ascii="Montserrat" w:hAnsi="Montserrat"/>
        </w:rPr>
        <w:t>ravail</w:t>
      </w:r>
      <w:r w:rsidR="004235E0">
        <w:rPr>
          <w:rFonts w:ascii="Montserrat" w:hAnsi="Montserrat"/>
        </w:rPr>
        <w:t>.</w:t>
      </w:r>
      <w:r w:rsidR="00C129BB">
        <w:rPr>
          <w:rFonts w:ascii="Montserrat" w:hAnsi="Montserrat"/>
        </w:rPr>
        <w:t xml:space="preserve"> </w:t>
      </w:r>
      <w:hyperlink r:id="rId12" w:history="1">
        <w:r w:rsidR="00C129BB" w:rsidRPr="004814B2">
          <w:rPr>
            <w:rStyle w:val="Lienhypertexte"/>
            <w:rFonts w:ascii="Montserrat" w:hAnsi="Montserrat"/>
          </w:rPr>
          <w:t>www.nadiadroz.ch</w:t>
        </w:r>
      </w:hyperlink>
    </w:p>
    <w:p w14:paraId="5C2C6A82" w14:textId="2727BD5A" w:rsidR="0012173E" w:rsidRPr="0012173E" w:rsidRDefault="0012173E" w:rsidP="0012173E">
      <w:pPr>
        <w:pStyle w:val="Salutations"/>
        <w:numPr>
          <w:ilvl w:val="0"/>
          <w:numId w:val="3"/>
        </w:numPr>
        <w:spacing w:before="120" w:after="120"/>
        <w:rPr>
          <w:rFonts w:ascii="Montserrat" w:hAnsi="Montserrat"/>
        </w:rPr>
      </w:pPr>
      <w:r w:rsidRPr="0012173E">
        <w:rPr>
          <w:rFonts w:ascii="Montserrat" w:hAnsi="Montserrat"/>
        </w:rPr>
        <w:t>Anny Wahlen, psychologue du travail et des organisations (FSP / PSY4WORK), fondatrice de Salutis network Sàrl</w:t>
      </w:r>
      <w:r w:rsidR="00C129BB">
        <w:rPr>
          <w:rFonts w:ascii="Montserrat" w:hAnsi="Montserrat"/>
        </w:rPr>
        <w:t>.</w:t>
      </w:r>
      <w:r w:rsidR="004235E0">
        <w:rPr>
          <w:rFonts w:ascii="Montserrat" w:hAnsi="Montserrat"/>
        </w:rPr>
        <w:t xml:space="preserve"> </w:t>
      </w:r>
      <w:hyperlink r:id="rId13" w:history="1">
        <w:r w:rsidR="004235E0" w:rsidRPr="004814B2">
          <w:rPr>
            <w:rStyle w:val="Lienhypertexte"/>
            <w:rFonts w:ascii="Montserrat" w:hAnsi="Montserrat"/>
          </w:rPr>
          <w:t>www.salutis-network.ch</w:t>
        </w:r>
      </w:hyperlink>
      <w:r w:rsidRPr="0012173E">
        <w:rPr>
          <w:rFonts w:ascii="Montserrat" w:hAnsi="Montserrat"/>
        </w:rPr>
        <w:t xml:space="preserve"> </w:t>
      </w:r>
    </w:p>
    <w:p w14:paraId="1F19685B" w14:textId="77777777" w:rsidR="004235E0" w:rsidRDefault="004235E0" w:rsidP="0012173E">
      <w:pPr>
        <w:pStyle w:val="Destinataire"/>
        <w:numPr>
          <w:ilvl w:val="0"/>
          <w:numId w:val="3"/>
        </w:numPr>
        <w:spacing w:before="600"/>
        <w:rPr>
          <w:rFonts w:ascii="Montserrat" w:hAnsi="Montserrat"/>
        </w:rPr>
        <w:sectPr w:rsidR="004235E0" w:rsidSect="0012173E">
          <w:type w:val="continuous"/>
          <w:pgSz w:w="11906" w:h="16838" w:code="9"/>
          <w:pgMar w:top="720" w:right="1440" w:bottom="720" w:left="1440" w:header="720" w:footer="720" w:gutter="0"/>
          <w:cols w:num="2" w:space="720"/>
          <w:docGrid w:linePitch="360"/>
        </w:sectPr>
      </w:pPr>
    </w:p>
    <w:p w14:paraId="2E87E8F4" w14:textId="0788EA76" w:rsidR="0012173E" w:rsidRPr="0083320D" w:rsidRDefault="004235E0" w:rsidP="004235E0">
      <w:pPr>
        <w:pStyle w:val="Destinataire"/>
        <w:spacing w:before="600"/>
        <w:rPr>
          <w:rFonts w:ascii="Montserrat" w:hAnsi="Montserrat"/>
        </w:rPr>
      </w:pPr>
      <w:r>
        <w:rPr>
          <w:rFonts w:ascii="Montserrat" w:hAnsi="Montserrat"/>
        </w:rPr>
        <w:t>Contenu et public cible</w:t>
      </w:r>
    </w:p>
    <w:p w14:paraId="0250204C" w14:textId="52B07B36" w:rsidR="003E24DF" w:rsidRDefault="004235E0" w:rsidP="004235E0">
      <w:pPr>
        <w:pStyle w:val="Formuledepolitesse"/>
        <w:spacing w:before="120" w:after="360" w:line="276" w:lineRule="auto"/>
        <w:jc w:val="both"/>
        <w:rPr>
          <w:rFonts w:ascii="Montserrat" w:hAnsi="Montserrat"/>
        </w:rPr>
      </w:pPr>
      <w:r w:rsidRPr="004235E0">
        <w:rPr>
          <w:rFonts w:ascii="Montserrat" w:hAnsi="Montserrat"/>
        </w:rPr>
        <w:t xml:space="preserve">Alternant apports théoriques, partages d'expériences et exercices, cette journée s’adresse à </w:t>
      </w:r>
      <w:proofErr w:type="gramStart"/>
      <w:r w:rsidRPr="004235E0">
        <w:rPr>
          <w:rFonts w:ascii="Montserrat" w:hAnsi="Montserrat"/>
        </w:rPr>
        <w:t>tout</w:t>
      </w:r>
      <w:r>
        <w:rPr>
          <w:rFonts w:ascii="Montserrat" w:hAnsi="Montserrat"/>
        </w:rPr>
        <w:t>.e</w:t>
      </w:r>
      <w:proofErr w:type="gramEnd"/>
      <w:r w:rsidRPr="004235E0">
        <w:rPr>
          <w:rFonts w:ascii="Montserrat" w:hAnsi="Montserrat"/>
        </w:rPr>
        <w:t xml:space="preserve"> professionnel</w:t>
      </w:r>
      <w:r>
        <w:rPr>
          <w:rFonts w:ascii="Montserrat" w:hAnsi="Montserrat"/>
        </w:rPr>
        <w:t>.le</w:t>
      </w:r>
      <w:r w:rsidRPr="004235E0">
        <w:rPr>
          <w:rFonts w:ascii="Montserrat" w:hAnsi="Montserrat"/>
        </w:rPr>
        <w:t xml:space="preserve"> (responsable d</w:t>
      </w:r>
      <w:r>
        <w:rPr>
          <w:rFonts w:ascii="Montserrat" w:hAnsi="Montserrat"/>
        </w:rPr>
        <w:t>’équipe</w:t>
      </w:r>
      <w:r w:rsidRPr="004235E0">
        <w:rPr>
          <w:rFonts w:ascii="Montserrat" w:hAnsi="Montserrat"/>
        </w:rPr>
        <w:t>, RH, professionnel de la santé, médecin,</w:t>
      </w:r>
      <w:r>
        <w:rPr>
          <w:rFonts w:ascii="Montserrat" w:hAnsi="Montserrat"/>
        </w:rPr>
        <w:t xml:space="preserve"> </w:t>
      </w:r>
      <w:r w:rsidR="00894488">
        <w:rPr>
          <w:rFonts w:ascii="Montserrat" w:hAnsi="Montserrat"/>
        </w:rPr>
        <w:t xml:space="preserve">(psycho)thérapeute, </w:t>
      </w:r>
      <w:r w:rsidR="00C129BB">
        <w:rPr>
          <w:rFonts w:ascii="Montserrat" w:hAnsi="Montserrat"/>
        </w:rPr>
        <w:t xml:space="preserve">ISST, </w:t>
      </w:r>
      <w:r>
        <w:rPr>
          <w:rFonts w:ascii="Montserrat" w:hAnsi="Montserrat"/>
        </w:rPr>
        <w:t>personne de confiance,</w:t>
      </w:r>
      <w:r w:rsidRPr="004235E0">
        <w:rPr>
          <w:rFonts w:ascii="Montserrat" w:hAnsi="Montserrat"/>
        </w:rPr>
        <w:t xml:space="preserve"> coach</w:t>
      </w:r>
      <w:r>
        <w:rPr>
          <w:rFonts w:ascii="Montserrat" w:hAnsi="Montserrat"/>
        </w:rPr>
        <w:t>,</w:t>
      </w:r>
      <w:r w:rsidRPr="004235E0">
        <w:rPr>
          <w:rFonts w:ascii="Montserrat" w:hAnsi="Montserrat"/>
        </w:rPr>
        <w:t xml:space="preserve"> etc.)</w:t>
      </w:r>
      <w:r>
        <w:rPr>
          <w:rFonts w:ascii="Montserrat" w:hAnsi="Montserrat"/>
        </w:rPr>
        <w:t xml:space="preserve"> </w:t>
      </w:r>
      <w:r w:rsidRPr="004235E0">
        <w:rPr>
          <w:rFonts w:ascii="Montserrat" w:hAnsi="Montserrat"/>
        </w:rPr>
        <w:t>qui accompagne les personnes concernées par un épuisement ou un burnout</w:t>
      </w:r>
      <w:r>
        <w:rPr>
          <w:rFonts w:ascii="Montserrat" w:hAnsi="Montserrat"/>
        </w:rPr>
        <w:t>.</w:t>
      </w:r>
    </w:p>
    <w:p w14:paraId="6BA41D5F" w14:textId="77777777" w:rsidR="00894488" w:rsidRPr="0083320D" w:rsidRDefault="00894488" w:rsidP="00894488">
      <w:pPr>
        <w:pStyle w:val="Destinataire"/>
        <w:spacing w:before="600"/>
        <w:rPr>
          <w:rFonts w:ascii="Montserrat" w:hAnsi="Montserrat"/>
        </w:rPr>
      </w:pPr>
      <w:r>
        <w:rPr>
          <w:rFonts w:ascii="Montserrat" w:hAnsi="Montserrat"/>
        </w:rPr>
        <w:t>Contenu et public cible</w:t>
      </w:r>
    </w:p>
    <w:p w14:paraId="33378DDE" w14:textId="487FB635" w:rsidR="00894488" w:rsidRDefault="00894488" w:rsidP="00894488">
      <w:pPr>
        <w:spacing w:after="0"/>
        <w:rPr>
          <w:rFonts w:ascii="Montserrat" w:hAnsi="Montserrat"/>
          <w:noProof/>
          <w:color w:val="000000" w:themeColor="text1"/>
          <w:sz w:val="22"/>
        </w:rPr>
      </w:pPr>
      <w:r>
        <w:rPr>
          <w:rFonts w:ascii="Montserrat" w:hAnsi="Montserrat"/>
          <w:noProof/>
          <w:color w:val="000000" w:themeColor="text1"/>
          <w:sz w:val="22"/>
        </w:rPr>
        <w:t>Inscription via le formulaire ci-dessous, à envoyer à</w:t>
      </w:r>
    </w:p>
    <w:p w14:paraId="6033881C" w14:textId="43C33791" w:rsidR="00D45945" w:rsidRDefault="00894488" w:rsidP="00894488">
      <w:pPr>
        <w:spacing w:after="0"/>
        <w:rPr>
          <w:rFonts w:ascii="Montserrat" w:hAnsi="Montserrat"/>
          <w:noProof/>
          <w:color w:val="000000" w:themeColor="text1"/>
          <w:sz w:val="22"/>
        </w:rPr>
      </w:pPr>
      <w:r>
        <w:rPr>
          <w:rFonts w:ascii="Montserrat" w:hAnsi="Montserrat"/>
          <w:noProof/>
          <w:color w:val="000000" w:themeColor="text1"/>
          <w:sz w:val="22"/>
        </w:rPr>
        <w:t xml:space="preserve"> </w:t>
      </w:r>
      <w:hyperlink r:id="rId14" w:history="1">
        <w:r w:rsidRPr="004814B2">
          <w:rPr>
            <w:rStyle w:val="Lienhypertexte"/>
            <w:rFonts w:ascii="Montserrat" w:hAnsi="Montserrat"/>
            <w:noProof/>
            <w:sz w:val="22"/>
          </w:rPr>
          <w:t>contact@salutis-netwotk.ch</w:t>
        </w:r>
      </w:hyperlink>
    </w:p>
    <w:p w14:paraId="7BE494BB" w14:textId="754A4F78" w:rsidR="00894488" w:rsidRDefault="00894488" w:rsidP="00C129BB">
      <w:pPr>
        <w:jc w:val="right"/>
        <w:rPr>
          <w:rFonts w:ascii="Montserrat" w:hAnsi="Montserrat"/>
          <w:noProof/>
          <w:color w:val="000000" w:themeColor="text1"/>
          <w:sz w:val="22"/>
        </w:rPr>
      </w:pPr>
    </w:p>
    <w:p w14:paraId="23372322" w14:textId="77777777" w:rsidR="00894488" w:rsidRDefault="00894488" w:rsidP="00894488">
      <w:pPr>
        <w:spacing w:after="0"/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</w:pPr>
      <w:r w:rsidRPr="00894488"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  <w:lastRenderedPageBreak/>
        <w:t xml:space="preserve">Journée de formation et </w:t>
      </w:r>
    </w:p>
    <w:p w14:paraId="20F0CA3E" w14:textId="77777777" w:rsidR="00894488" w:rsidRDefault="00894488" w:rsidP="00894488">
      <w:pPr>
        <w:spacing w:after="0"/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</w:pPr>
      <w:proofErr w:type="gramStart"/>
      <w:r w:rsidRPr="00894488"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  <w:t>d’échanges</w:t>
      </w:r>
      <w:proofErr w:type="gramEnd"/>
      <w:r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  <w:t xml:space="preserve"> </w:t>
      </w:r>
      <w:r w:rsidRPr="00894488"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  <w:t xml:space="preserve">sur le burnout du </w:t>
      </w:r>
    </w:p>
    <w:p w14:paraId="243F5C92" w14:textId="259A5169" w:rsidR="00894488" w:rsidRPr="00894488" w:rsidRDefault="008D4202" w:rsidP="00894488">
      <w:pPr>
        <w:spacing w:after="0"/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</w:pPr>
      <w:r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  <w:t>24 janvier 2023</w:t>
      </w:r>
    </w:p>
    <w:p w14:paraId="2AA58A9F" w14:textId="0EC7CFAB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 xml:space="preserve">Délai d’inscription : </w:t>
      </w:r>
      <w:r w:rsidR="00B15F9B">
        <w:rPr>
          <w:rFonts w:ascii="Montserrat" w:hAnsi="Montserrat"/>
          <w:noProof/>
          <w:color w:val="000000" w:themeColor="text1"/>
          <w:sz w:val="22"/>
        </w:rPr>
        <w:t>06</w:t>
      </w:r>
      <w:r w:rsidR="008D4202">
        <w:rPr>
          <w:rFonts w:ascii="Montserrat" w:hAnsi="Montserrat"/>
          <w:noProof/>
          <w:color w:val="000000" w:themeColor="text1"/>
          <w:sz w:val="22"/>
        </w:rPr>
        <w:t>.</w:t>
      </w:r>
      <w:r w:rsidR="00B15F9B">
        <w:rPr>
          <w:rFonts w:ascii="Montserrat" w:hAnsi="Montserrat"/>
          <w:noProof/>
          <w:color w:val="000000" w:themeColor="text1"/>
          <w:sz w:val="22"/>
        </w:rPr>
        <w:t>01</w:t>
      </w:r>
      <w:r w:rsidR="008D4202">
        <w:rPr>
          <w:rFonts w:ascii="Montserrat" w:hAnsi="Montserrat"/>
          <w:noProof/>
          <w:color w:val="000000" w:themeColor="text1"/>
          <w:sz w:val="22"/>
        </w:rPr>
        <w:t>.</w:t>
      </w:r>
      <w:r w:rsidRPr="00894488">
        <w:rPr>
          <w:rFonts w:ascii="Montserrat" w:hAnsi="Montserrat"/>
          <w:noProof/>
          <w:color w:val="000000" w:themeColor="text1"/>
          <w:sz w:val="22"/>
        </w:rPr>
        <w:t>202</w:t>
      </w:r>
      <w:r w:rsidR="00B15F9B">
        <w:rPr>
          <w:rFonts w:ascii="Montserrat" w:hAnsi="Montserrat"/>
          <w:noProof/>
          <w:color w:val="000000" w:themeColor="text1"/>
          <w:sz w:val="22"/>
        </w:rPr>
        <w:t>3</w:t>
      </w:r>
    </w:p>
    <w:p w14:paraId="6312DF90" w14:textId="77777777" w:rsidR="009A19C8" w:rsidRDefault="009A19C8" w:rsidP="00894488">
      <w:pPr>
        <w:rPr>
          <w:rFonts w:ascii="Montserrat" w:hAnsi="Montserrat"/>
          <w:noProof/>
          <w:color w:val="000000" w:themeColor="text1"/>
          <w:sz w:val="22"/>
        </w:rPr>
      </w:pPr>
    </w:p>
    <w:p w14:paraId="25C85D8E" w14:textId="2078D421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>Nom</w:t>
      </w:r>
      <w:r w:rsidR="009A19C8">
        <w:rPr>
          <w:rFonts w:ascii="Montserrat" w:hAnsi="Montserrat"/>
          <w:noProof/>
          <w:color w:val="000000" w:themeColor="text1"/>
          <w:sz w:val="22"/>
        </w:rPr>
        <w:t xml:space="preserve"> &amp; prénom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 : </w:t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  <w:lang w:val="fr-CH"/>
        </w:rPr>
        <w:instrText xml:space="preserve"> FORMTEXT </w:instrTex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separate"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t>     </w: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end"/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Pr="00894488">
        <w:rPr>
          <w:rFonts w:ascii="Montserrat" w:hAnsi="Montserrat"/>
          <w:noProof/>
          <w:color w:val="000000" w:themeColor="text1"/>
          <w:sz w:val="22"/>
        </w:rPr>
        <w:tab/>
        <w:t xml:space="preserve">     </w:t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Pr="00894488">
        <w:rPr>
          <w:rFonts w:ascii="Montserrat" w:hAnsi="Montserrat"/>
          <w:noProof/>
          <w:color w:val="000000" w:themeColor="text1"/>
          <w:sz w:val="22"/>
        </w:rPr>
        <w:tab/>
        <w:t xml:space="preserve">     </w:t>
      </w:r>
    </w:p>
    <w:p w14:paraId="7D69970C" w14:textId="1B259D9E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 xml:space="preserve">Entreprise : </w:t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  <w:lang w:val="fr-CH"/>
        </w:rPr>
        <w:instrText xml:space="preserve"> FORMTEXT </w:instrTex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separate"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t>     </w: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end"/>
      </w:r>
      <w:r w:rsidRPr="00894488">
        <w:rPr>
          <w:rFonts w:ascii="Montserrat" w:hAnsi="Montserrat"/>
          <w:noProof/>
          <w:color w:val="000000" w:themeColor="text1"/>
          <w:sz w:val="22"/>
        </w:rPr>
        <w:tab/>
        <w:t xml:space="preserve">     </w:t>
      </w:r>
    </w:p>
    <w:p w14:paraId="56D4A829" w14:textId="7A13A83C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 xml:space="preserve">Fonction : </w:t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  <w:lang w:val="fr-CH"/>
        </w:rPr>
        <w:instrText xml:space="preserve"> FORMTEXT </w:instrTex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separate"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t>     </w: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end"/>
      </w:r>
      <w:r w:rsidRPr="00894488">
        <w:rPr>
          <w:rFonts w:ascii="Montserrat" w:hAnsi="Montserrat"/>
          <w:noProof/>
          <w:color w:val="000000" w:themeColor="text1"/>
          <w:sz w:val="22"/>
        </w:rPr>
        <w:tab/>
        <w:t xml:space="preserve">     </w:t>
      </w:r>
    </w:p>
    <w:p w14:paraId="49279BEF" w14:textId="481AE1DD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>Adresse mail :</w:t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  <w:lang w:val="fr-CH"/>
        </w:rPr>
        <w:instrText xml:space="preserve"> FORMTEXT </w:instrTex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separate"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t>     </w: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end"/>
      </w:r>
      <w:r w:rsidRPr="00894488">
        <w:rPr>
          <w:rFonts w:ascii="Montserrat" w:hAnsi="Montserrat"/>
          <w:noProof/>
          <w:color w:val="000000" w:themeColor="text1"/>
          <w:sz w:val="22"/>
        </w:rPr>
        <w:tab/>
        <w:t xml:space="preserve">     </w:t>
      </w:r>
    </w:p>
    <w:p w14:paraId="0F95ECEE" w14:textId="278C2BBB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 xml:space="preserve">N° de téléphone : </w:t>
      </w:r>
      <w:r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  <w:lang w:val="fr-CH"/>
        </w:rPr>
        <w:instrText xml:space="preserve"> FORMTEXT </w:instrTex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separate"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t>     </w: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end"/>
      </w:r>
      <w:r w:rsidRPr="00894488">
        <w:rPr>
          <w:rFonts w:ascii="Montserrat" w:hAnsi="Montserrat"/>
          <w:noProof/>
          <w:color w:val="000000" w:themeColor="text1"/>
          <w:sz w:val="22"/>
        </w:rPr>
        <w:tab/>
        <w:t xml:space="preserve">     </w:t>
      </w:r>
    </w:p>
    <w:p w14:paraId="05AF166B" w14:textId="7F166231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>Adresse de facturation :</w:t>
      </w:r>
      <w:r w:rsidRPr="00894488">
        <w:rPr>
          <w:rFonts w:ascii="Montserrat" w:hAnsi="Montserrat"/>
          <w:noProof/>
          <w:color w:val="000000" w:themeColor="text1"/>
          <w:sz w:val="22"/>
        </w:rPr>
        <w:tab/>
        <w:t xml:space="preserve">      </w: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  <w:lang w:val="fr-CH"/>
        </w:rPr>
        <w:instrText xml:space="preserve"> FORMTEXT </w:instrTex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separate"/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t>     </w:t>
      </w:r>
      <w:r w:rsidR="00245F27" w:rsidRPr="007541F8">
        <w:rPr>
          <w:rFonts w:ascii="Montserrat" w:hAnsi="Montserrat" w:cstheme="majorHAnsi"/>
          <w:color w:val="000000" w:themeColor="text1"/>
          <w:sz w:val="22"/>
          <w:szCs w:val="22"/>
        </w:rPr>
        <w:fldChar w:fldCharType="end"/>
      </w:r>
    </w:p>
    <w:p w14:paraId="5D98A973" w14:textId="77777777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</w:p>
    <w:p w14:paraId="44A983C2" w14:textId="77777777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9A19C8">
        <w:rPr>
          <w:rFonts w:ascii="Montserrat" w:eastAsiaTheme="majorEastAsia" w:hAnsi="Montserrat" w:cstheme="majorBidi"/>
          <w:b/>
          <w:color w:val="2C567A" w:themeColor="accent1"/>
          <w:sz w:val="26"/>
          <w:szCs w:val="26"/>
        </w:rPr>
        <w:t>Tarifs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 </w:t>
      </w:r>
    </w:p>
    <w:p w14:paraId="3630814B" w14:textId="39B959AF" w:rsidR="00894488" w:rsidRPr="00894488" w:rsidRDefault="00894488" w:rsidP="00894488">
      <w:pPr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>Merci de cocher ce qui convient ; sans cela, le tarif no</w:t>
      </w:r>
      <w:r w:rsidR="004F536A">
        <w:t>n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-membre sera appliqué. </w:t>
      </w:r>
    </w:p>
    <w:p w14:paraId="7A6D9EDB" w14:textId="0D34F56F" w:rsidR="00894488" w:rsidRPr="00894488" w:rsidRDefault="009A19C8" w:rsidP="00894488">
      <w:pPr>
        <w:rPr>
          <w:rFonts w:ascii="Montserrat" w:hAnsi="Montserrat"/>
          <w:noProof/>
          <w:color w:val="000000" w:themeColor="text1"/>
          <w:sz w:val="22"/>
        </w:rPr>
      </w:pPr>
      <w:r>
        <w:rPr>
          <w:rFonts w:ascii="Montserrat" w:hAnsi="Montserrat"/>
          <w:noProof/>
          <w:color w:val="000000" w:themeColor="text1"/>
          <w:sz w:val="22"/>
        </w:rPr>
        <w:t>Tarif m</w:t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 xml:space="preserve">embre PSY4WORK.CH, </w:t>
      </w:r>
      <w:r w:rsidR="00894488">
        <w:rPr>
          <w:rFonts w:ascii="Montserrat" w:hAnsi="Montserrat"/>
          <w:noProof/>
          <w:color w:val="000000" w:themeColor="text1"/>
          <w:sz w:val="22"/>
        </w:rPr>
        <w:t>sections HR cantonales</w:t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>, ICP</w:t>
      </w:r>
      <w:r>
        <w:rPr>
          <w:rFonts w:ascii="Montserrat" w:hAnsi="Montserrat"/>
          <w:noProof/>
          <w:color w:val="000000" w:themeColor="text1"/>
          <w:sz w:val="22"/>
        </w:rPr>
        <w:t xml:space="preserve">      </w:t>
      </w:r>
      <w:r w:rsidRPr="007541F8">
        <w:rPr>
          <w:rFonts w:ascii="Montserrat" w:hAnsi="Montserrat" w:cstheme="majorHAnsi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541F8">
        <w:rPr>
          <w:rFonts w:ascii="Montserrat" w:hAnsi="Montserrat" w:cstheme="majorHAnsi"/>
          <w:sz w:val="22"/>
          <w:szCs w:val="22"/>
        </w:rPr>
        <w:instrText xml:space="preserve"> FORMCHECKBOX </w:instrText>
      </w:r>
      <w:r w:rsidR="00000000">
        <w:rPr>
          <w:rFonts w:ascii="Montserrat" w:hAnsi="Montserrat" w:cstheme="majorHAnsi"/>
          <w:sz w:val="22"/>
          <w:szCs w:val="22"/>
        </w:rPr>
      </w:r>
      <w:r w:rsidR="00000000">
        <w:rPr>
          <w:rFonts w:ascii="Montserrat" w:hAnsi="Montserrat" w:cstheme="majorHAnsi"/>
          <w:sz w:val="22"/>
          <w:szCs w:val="22"/>
        </w:rPr>
        <w:fldChar w:fldCharType="separate"/>
      </w:r>
      <w:r w:rsidRPr="007541F8">
        <w:rPr>
          <w:rFonts w:ascii="Montserrat" w:hAnsi="Montserrat" w:cstheme="majorHAnsi"/>
          <w:sz w:val="22"/>
          <w:szCs w:val="22"/>
        </w:rPr>
        <w:fldChar w:fldCharType="end"/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  <w:t>CHF 400.- (TTC)</w:t>
      </w:r>
    </w:p>
    <w:p w14:paraId="5A74239B" w14:textId="75391388" w:rsidR="00894488" w:rsidRPr="00894488" w:rsidRDefault="009A19C8" w:rsidP="00894488">
      <w:pPr>
        <w:rPr>
          <w:rFonts w:ascii="Montserrat" w:hAnsi="Montserrat"/>
          <w:noProof/>
          <w:color w:val="000000" w:themeColor="text1"/>
          <w:sz w:val="22"/>
        </w:rPr>
      </w:pPr>
      <w:r>
        <w:rPr>
          <w:rFonts w:ascii="Montserrat" w:hAnsi="Montserrat"/>
          <w:noProof/>
          <w:color w:val="000000" w:themeColor="text1"/>
          <w:sz w:val="22"/>
        </w:rPr>
        <w:t>Tarif n</w:t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>on-membre</w:t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</w:r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</w:r>
      <w:r>
        <w:rPr>
          <w:rFonts w:ascii="Montserrat" w:hAnsi="Montserrat"/>
          <w:noProof/>
          <w:color w:val="000000" w:themeColor="text1"/>
          <w:sz w:val="22"/>
        </w:rPr>
        <w:t xml:space="preserve">    </w:t>
      </w:r>
      <w:r>
        <w:rPr>
          <w:rFonts w:ascii="Montserrat" w:hAnsi="Montserrat" w:cstheme="majorHAnsi"/>
          <w:sz w:val="22"/>
          <w:szCs w:val="22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6"/>
      <w:r>
        <w:rPr>
          <w:rFonts w:ascii="Montserrat" w:hAnsi="Montserrat" w:cstheme="majorHAnsi"/>
          <w:sz w:val="22"/>
          <w:szCs w:val="22"/>
        </w:rPr>
        <w:instrText xml:space="preserve"> FORMCHECKBOX </w:instrText>
      </w:r>
      <w:r w:rsidR="00000000">
        <w:rPr>
          <w:rFonts w:ascii="Montserrat" w:hAnsi="Montserrat" w:cstheme="majorHAnsi"/>
          <w:sz w:val="22"/>
          <w:szCs w:val="22"/>
        </w:rPr>
      </w:r>
      <w:r w:rsidR="00000000">
        <w:rPr>
          <w:rFonts w:ascii="Montserrat" w:hAnsi="Montserrat" w:cstheme="majorHAnsi"/>
          <w:sz w:val="22"/>
          <w:szCs w:val="22"/>
        </w:rPr>
        <w:fldChar w:fldCharType="separate"/>
      </w:r>
      <w:r>
        <w:rPr>
          <w:rFonts w:ascii="Montserrat" w:hAnsi="Montserrat" w:cstheme="majorHAnsi"/>
          <w:sz w:val="22"/>
          <w:szCs w:val="22"/>
        </w:rPr>
        <w:fldChar w:fldCharType="end"/>
      </w:r>
      <w:bookmarkEnd w:id="0"/>
      <w:r w:rsidR="00894488" w:rsidRPr="00894488">
        <w:rPr>
          <w:rFonts w:ascii="Montserrat" w:hAnsi="Montserrat"/>
          <w:noProof/>
          <w:color w:val="000000" w:themeColor="text1"/>
          <w:sz w:val="22"/>
        </w:rPr>
        <w:tab/>
        <w:t>CHF 450.- (TTC)</w:t>
      </w:r>
    </w:p>
    <w:p w14:paraId="31C4C722" w14:textId="1E0778A6" w:rsidR="00894488" w:rsidRDefault="00894488" w:rsidP="00771CE2">
      <w:pPr>
        <w:jc w:val="both"/>
        <w:rPr>
          <w:rFonts w:ascii="Montserrat" w:hAnsi="Montserrat"/>
          <w:noProof/>
          <w:color w:val="000000" w:themeColor="text1"/>
          <w:sz w:val="22"/>
        </w:rPr>
      </w:pPr>
      <w:r w:rsidRPr="00894488">
        <w:rPr>
          <w:rFonts w:ascii="Montserrat" w:hAnsi="Montserrat"/>
          <w:noProof/>
          <w:color w:val="000000" w:themeColor="text1"/>
          <w:sz w:val="22"/>
        </w:rPr>
        <w:t>Ce tarif comprend la journée de formation (2 formatrices), les pauses</w:t>
      </w:r>
      <w:r w:rsidR="00771CE2">
        <w:rPr>
          <w:rFonts w:ascii="Montserrat" w:hAnsi="Montserrat"/>
          <w:noProof/>
          <w:color w:val="000000" w:themeColor="text1"/>
          <w:sz w:val="22"/>
        </w:rPr>
        <w:t xml:space="preserve"> matin et après-midi ainsi qu’</w:t>
      </w:r>
      <w:r w:rsidRPr="00894488">
        <w:rPr>
          <w:rFonts w:ascii="Montserrat" w:hAnsi="Montserrat"/>
          <w:noProof/>
          <w:color w:val="000000" w:themeColor="text1"/>
          <w:sz w:val="22"/>
        </w:rPr>
        <w:t>une synthèse des contenus. Le repas de midi est libre et à la charge des participants. Cafétéria à disposition. Large choix de restaurants et de commerces à proximité.</w:t>
      </w:r>
    </w:p>
    <w:p w14:paraId="6D1B9C0A" w14:textId="4A162143" w:rsidR="00894488" w:rsidRPr="00894488" w:rsidRDefault="00894488" w:rsidP="00771CE2">
      <w:pPr>
        <w:jc w:val="both"/>
        <w:rPr>
          <w:rFonts w:ascii="Montserrat" w:hAnsi="Montserrat"/>
          <w:noProof/>
          <w:color w:val="000000" w:themeColor="text1"/>
          <w:sz w:val="22"/>
        </w:rPr>
      </w:pPr>
      <w:r w:rsidRPr="00771CE2">
        <w:rPr>
          <w:rFonts w:ascii="Montserrat" w:hAnsi="Montserrat"/>
          <w:i/>
          <w:iCs/>
          <w:noProof/>
          <w:color w:val="000000" w:themeColor="text1"/>
          <w:sz w:val="22"/>
        </w:rPr>
        <w:t xml:space="preserve">NB 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: </w:t>
      </w:r>
      <w:r w:rsidR="00771CE2">
        <w:rPr>
          <w:rFonts w:ascii="Montserrat" w:hAnsi="Montserrat"/>
          <w:noProof/>
          <w:color w:val="000000" w:themeColor="text1"/>
          <w:sz w:val="22"/>
        </w:rPr>
        <w:t>u</w:t>
      </w:r>
      <w:r w:rsidR="00771CE2" w:rsidRPr="00894488">
        <w:rPr>
          <w:rFonts w:ascii="Montserrat" w:hAnsi="Montserrat"/>
          <w:noProof/>
          <w:color w:val="000000" w:themeColor="text1"/>
          <w:sz w:val="22"/>
        </w:rPr>
        <w:t>ne facture vous parviendra</w:t>
      </w:r>
      <w:r w:rsidR="00771CE2">
        <w:rPr>
          <w:rFonts w:ascii="Montserrat" w:hAnsi="Montserrat"/>
          <w:noProof/>
          <w:color w:val="000000" w:themeColor="text1"/>
          <w:sz w:val="22"/>
        </w:rPr>
        <w:t> ; la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 réception d</w:t>
      </w:r>
      <w:r w:rsidR="00353CFF">
        <w:rPr>
          <w:rFonts w:ascii="Montserrat" w:hAnsi="Montserrat"/>
          <w:noProof/>
          <w:color w:val="000000" w:themeColor="text1"/>
          <w:sz w:val="22"/>
        </w:rPr>
        <w:t>u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 paiement</w:t>
      </w:r>
      <w:r w:rsidR="00771CE2">
        <w:rPr>
          <w:rFonts w:ascii="Montserrat" w:hAnsi="Montserrat"/>
          <w:noProof/>
          <w:color w:val="000000" w:themeColor="text1"/>
          <w:sz w:val="22"/>
        </w:rPr>
        <w:t xml:space="preserve"> confirme votre inscription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. </w:t>
      </w:r>
      <w:r w:rsidR="00771CE2">
        <w:rPr>
          <w:rFonts w:ascii="Montserrat" w:hAnsi="Montserrat"/>
          <w:noProof/>
          <w:color w:val="000000" w:themeColor="text1"/>
          <w:sz w:val="22"/>
        </w:rPr>
        <w:t>U</w:t>
      </w:r>
      <w:r w:rsidRPr="00894488">
        <w:rPr>
          <w:rFonts w:ascii="Montserrat" w:hAnsi="Montserrat"/>
          <w:noProof/>
          <w:color w:val="000000" w:themeColor="text1"/>
          <w:sz w:val="22"/>
        </w:rPr>
        <w:t>ne attestation de participation vous sera remise ou envoyée.</w:t>
      </w:r>
    </w:p>
    <w:p w14:paraId="5B33567D" w14:textId="7C8C99B4" w:rsidR="00771CE2" w:rsidRPr="00894488" w:rsidRDefault="00894488" w:rsidP="00771CE2">
      <w:pPr>
        <w:jc w:val="both"/>
        <w:rPr>
          <w:rFonts w:ascii="Montserrat" w:hAnsi="Montserrat"/>
          <w:noProof/>
          <w:color w:val="000000" w:themeColor="text1"/>
          <w:sz w:val="22"/>
        </w:rPr>
      </w:pPr>
      <w:r w:rsidRPr="009A19C8">
        <w:rPr>
          <w:rFonts w:ascii="Montserrat" w:hAnsi="Montserrat"/>
          <w:i/>
          <w:iCs/>
          <w:noProof/>
          <w:color w:val="000000" w:themeColor="text1"/>
          <w:sz w:val="22"/>
        </w:rPr>
        <w:t>Conditions d’annulation</w:t>
      </w:r>
      <w:r w:rsidRPr="00894488">
        <w:rPr>
          <w:rFonts w:ascii="Montserrat" w:hAnsi="Montserrat"/>
          <w:noProof/>
          <w:color w:val="000000" w:themeColor="text1"/>
          <w:sz w:val="22"/>
        </w:rPr>
        <w:t xml:space="preserve"> : jusqu’à 10 jours ouvrables (2 semaines) avant la date, remboursement à 100% ; de 10 à 5 jours ouvrables, remboursement à 50% ; moins de 5 jours ouvrables, non remboursé.</w:t>
      </w:r>
      <w:r w:rsidR="00771CE2">
        <w:rPr>
          <w:rFonts w:ascii="Montserrat" w:hAnsi="Montserrat"/>
          <w:noProof/>
          <w:color w:val="000000" w:themeColor="text1"/>
          <w:sz w:val="22"/>
        </w:rPr>
        <w:t xml:space="preserve"> </w:t>
      </w:r>
      <w:r w:rsidR="00771CE2" w:rsidRPr="00894488">
        <w:rPr>
          <w:rFonts w:ascii="Montserrat" w:hAnsi="Montserrat"/>
          <w:noProof/>
          <w:color w:val="000000" w:themeColor="text1"/>
          <w:sz w:val="22"/>
        </w:rPr>
        <w:t xml:space="preserve">Le cours </w:t>
      </w:r>
      <w:r w:rsidR="00771CE2">
        <w:rPr>
          <w:rFonts w:ascii="Montserrat" w:hAnsi="Montserrat"/>
          <w:noProof/>
          <w:color w:val="000000" w:themeColor="text1"/>
          <w:sz w:val="22"/>
        </w:rPr>
        <w:t>a lieu à</w:t>
      </w:r>
      <w:r w:rsidR="00771CE2" w:rsidRPr="00894488">
        <w:rPr>
          <w:rFonts w:ascii="Montserrat" w:hAnsi="Montserrat"/>
          <w:noProof/>
          <w:color w:val="000000" w:themeColor="text1"/>
          <w:sz w:val="22"/>
        </w:rPr>
        <w:t xml:space="preserve"> partir de 6 participant-e-s.</w:t>
      </w:r>
    </w:p>
    <w:p w14:paraId="06C886A2" w14:textId="5B89D545" w:rsidR="00894488" w:rsidRPr="00894488" w:rsidRDefault="00894488" w:rsidP="00771CE2">
      <w:pPr>
        <w:jc w:val="both"/>
        <w:rPr>
          <w:rFonts w:ascii="Montserrat" w:hAnsi="Montserrat"/>
          <w:noProof/>
          <w:color w:val="000000" w:themeColor="text1"/>
          <w:sz w:val="22"/>
        </w:rPr>
      </w:pPr>
    </w:p>
    <w:p w14:paraId="3ED795EC" w14:textId="77777777" w:rsidR="00894488" w:rsidRPr="0083320D" w:rsidRDefault="00894488" w:rsidP="003E24DF">
      <w:pPr>
        <w:rPr>
          <w:rFonts w:ascii="Montserrat" w:hAnsi="Montserrat"/>
          <w:noProof/>
          <w:color w:val="000000" w:themeColor="text1"/>
          <w:sz w:val="22"/>
        </w:rPr>
      </w:pPr>
    </w:p>
    <w:sectPr w:rsidR="00894488" w:rsidRPr="0083320D" w:rsidSect="0012173E">
      <w:type w:val="continuous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95C8D" w14:textId="77777777" w:rsidR="006458D6" w:rsidRDefault="006458D6" w:rsidP="00D45945">
      <w:pPr>
        <w:spacing w:before="0" w:after="0" w:line="240" w:lineRule="auto"/>
      </w:pPr>
      <w:r>
        <w:separator/>
      </w:r>
    </w:p>
  </w:endnote>
  <w:endnote w:type="continuationSeparator" w:id="0">
    <w:p w14:paraId="66108DFF" w14:textId="77777777" w:rsidR="006458D6" w:rsidRDefault="006458D6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769A" w14:textId="77777777" w:rsidR="006458D6" w:rsidRDefault="006458D6" w:rsidP="00D45945">
      <w:pPr>
        <w:spacing w:before="0" w:after="0" w:line="240" w:lineRule="auto"/>
      </w:pPr>
      <w:r>
        <w:separator/>
      </w:r>
    </w:p>
  </w:footnote>
  <w:footnote w:type="continuationSeparator" w:id="0">
    <w:p w14:paraId="46183256" w14:textId="77777777" w:rsidR="006458D6" w:rsidRDefault="006458D6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5995" w14:textId="619F16FB" w:rsidR="00D45945" w:rsidRDefault="0012173E" w:rsidP="0083320D">
    <w:pPr>
      <w:pStyle w:val="En-tte"/>
      <w:jc w:val="center"/>
    </w:pPr>
    <w:r>
      <w:rPr>
        <w:rFonts w:ascii="Montserrat" w:hAnsi="Montserrat"/>
        <w:noProof/>
      </w:rPr>
      <w:t xml:space="preserve"> </w:t>
    </w:r>
    <w:r w:rsidR="00885C8D">
      <w:rPr>
        <w:rFonts w:ascii="Montserrat" w:hAnsi="Montserrat"/>
        <w:noProof/>
      </w:rPr>
      <w:drawing>
        <wp:anchor distT="0" distB="0" distL="114300" distR="114300" simplePos="0" relativeHeight="251669504" behindDoc="0" locked="0" layoutInCell="1" allowOverlap="1" wp14:anchorId="5F0AA7D9" wp14:editId="7636114D">
          <wp:simplePos x="0" y="0"/>
          <wp:positionH relativeFrom="margin">
            <wp:posOffset>3192780</wp:posOffset>
          </wp:positionH>
          <wp:positionV relativeFrom="paragraph">
            <wp:posOffset>-1043940</wp:posOffset>
          </wp:positionV>
          <wp:extent cx="2758440" cy="2758440"/>
          <wp:effectExtent l="0" t="0" r="3810" b="381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8440" cy="2758440"/>
                  </a:xfrm>
                  <a:prstGeom prst="ellipse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649" w:rsidRPr="005D20BE">
      <w:rPr>
        <w:rFonts w:ascii="Montserrat" w:hAnsi="Montserrat"/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132EB6F1" wp14:editId="4850A3DE">
              <wp:simplePos x="0" y="0"/>
              <wp:positionH relativeFrom="page">
                <wp:posOffset>205740</wp:posOffset>
              </wp:positionH>
              <wp:positionV relativeFrom="paragraph">
                <wp:posOffset>-190500</wp:posOffset>
              </wp:positionV>
              <wp:extent cx="4312920" cy="1404620"/>
              <wp:effectExtent l="0" t="0" r="0" b="0"/>
              <wp:wrapSquare wrapText="bothSides"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29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669530" w14:textId="06173AF0" w:rsidR="00FC3649" w:rsidRPr="00FC3649" w:rsidRDefault="00FC3649" w:rsidP="00FC3649">
                          <w:pPr>
                            <w:rPr>
                              <w:rFonts w:ascii="Montserrat" w:hAnsi="Montserrat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" w:hAnsi="Montserrat"/>
                              <w:color w:val="FFFFFF" w:themeColor="background1"/>
                              <w:sz w:val="18"/>
                              <w:szCs w:val="18"/>
                            </w:rPr>
                            <w:t>Animée p</w:t>
                          </w:r>
                          <w:r w:rsidRPr="00FC3649">
                            <w:rPr>
                              <w:rFonts w:ascii="Montserrat" w:hAnsi="Montserrat"/>
                              <w:color w:val="FFFFFF" w:themeColor="background1"/>
                              <w:sz w:val="18"/>
                              <w:szCs w:val="18"/>
                            </w:rPr>
                            <w:t>ar les autrices du livre « Burnout, la maladie du XXIè siècle ? »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32EB6F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16.2pt;margin-top:-15pt;width:339.6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XeL+AEAAM4DAAAOAAAAZHJzL2Uyb0RvYy54bWysU9uO2yAQfa/Uf0C8N7ZTZ7ux4qy2u01V&#10;aXuRtv0AjHGMCgwFEjv9+h2wNxu1b1X9gMAz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" filled="f" stroked="f">
              <v:textbox style="mso-fit-shape-to-text:t">
                <w:txbxContent>
                  <w:p w14:paraId="64669530" w14:textId="06173AF0" w:rsidR="00FC3649" w:rsidRPr="00FC3649" w:rsidRDefault="00FC3649" w:rsidP="00FC3649">
                    <w:pPr>
                      <w:rPr>
                        <w:rFonts w:ascii="Montserrat" w:hAnsi="Montserrat"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ascii="Montserrat" w:hAnsi="Montserrat"/>
                        <w:color w:val="FFFFFF" w:themeColor="background1"/>
                        <w:sz w:val="18"/>
                        <w:szCs w:val="18"/>
                      </w:rPr>
                      <w:t>Animée p</w:t>
                    </w:r>
                    <w:r w:rsidRPr="00FC3649">
                      <w:rPr>
                        <w:rFonts w:ascii="Montserrat" w:hAnsi="Montserrat"/>
                        <w:color w:val="FFFFFF" w:themeColor="background1"/>
                        <w:sz w:val="18"/>
                        <w:szCs w:val="18"/>
                      </w:rPr>
                      <w:t>ar les autrices du livre « Burnout, la maladie du XXIè siècle ? »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5357E" w:rsidRPr="0083320D">
      <w:rPr>
        <w:rFonts w:ascii="Corbel" w:eastAsia="Corbel" w:hAnsi="Corbel" w:cs="Corbel"/>
        <w:noProof/>
        <w:color w:val="FFFFFF" w:themeColor="background1"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A47260A" wp14:editId="156791A5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7959090" cy="12820923"/>
              <wp:effectExtent l="0" t="0" r="3810" b="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3"/>
                        <a:chOff x="0" y="0"/>
                        <a:chExt cx="7959090" cy="12820923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686175" y="0"/>
                          <a:ext cx="4071502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5" y="467697"/>
                          <a:ext cx="3333083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523332" y="3052179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494293" y="2864450"/>
                          <a:ext cx="1254219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85DCDED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47260A" id="Groupe 3" o:spid="_x0000_s1027" alt="&quot;&quot;" style="position:absolute;left:0;text-align:left;margin-left:-12pt;margin-top:-97.5pt;width:626.7pt;height:1009.5pt;z-index:-251654144;mso-position-horizontal-relative:page;mso-position-vertical-relative:page" coordsize="79590,128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C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fKcEWINFaNxw61LhMvQh3dVYo3FUzo1gnHTlGjYg1K80&#10;8saxb+aMS+MzO2fqUEZGMmkXw38uq6Sm3HA128gGoedd2PVHlKy7sZxRRqdU1aamvWUxwIr1wCir&#10;C1vX+lrwEUhHNG8pudpt35I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">
              <v:shape id="Forme libre : Forme 10" o:spid="_x0000_s1028" alt="&quot;&quot;" style="position:absolute;left:36861;width:4071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13563,3988366;2194535,3998591;2195675,3999079;2371778,3884555;2310256,3899175;2217972,3910871;2213579,3899175;2278030,3893327;2371778,3884555;2531809,3869250;2528050,3870309;2529977,3869935;1383764,3847273;1448948,3864087;1476780,3865548;1554414,3903562;1589569,3910871;1591768,3911603;1599824,3903562;1630584,3912334;1661345,3919643;1721957,3933712;1722867,3932802;1793178,3944498;1826868,3950346;1860559,3953270;1929404,3956194;2023152,3954731;2027221,3954731;2036336,3949614;2056843,3943035;2077717,3942670;2091999,3944496;2095843,3954731;2128618,3954731;2118365,3969351;2112506,3976662;2093463,3985434;2058307,3985434;2012899,3982510;1914756,3979586;1841516,3973738;1777064,3964966;1712613,3954731;1614472,3940111;1538302,3915258;1539183,3914619;1494357,3900638;1454807,3883094;1409399,3868473;1362525,3852391;1383764,3847273;2246026,3815929;2223645,3819338;2068866,3827138;2119829,3833384;2133013,3830460;2223832,3820226;2238776,3817325;2385088,3794745;2309072,3806325;2335157,3807068;2372693,3800124;2662574,3791364;2424157,3854734;2544808,3827903;1134015,3761746;1302467,3833384;1362525,3852391;1407933,3868472;1453343,3883092;1492892,3900636;1484103,3907947;1460666,3903560;1377173,3872859;1336158,3856776;1295144,3839232;1240945,3820226;1194071,3799758;1157452,3780751;1134015,3761746;1202861,3725197;1283425,3766133;1273172,3771981;1179425,3726658;1202861,3725197;905505,3625780;1005112,3681336;1025619,3704729;978745,3679874;943590,3657944;905505,3625780;1080170,3588265;1080184,3588681;1085131,3594658;1085675,3592153;3219361,3492295;3214041,3492737;3126153,3555604;3039729,3602388;2978207,3638937;2944517,3653557;2909361,3668178;2866881,3690108;2834655,3709114;2787782,3728121;2739444,3745665;2726260,3758822;2705752,3766133;2654485,3774905;2588568,3795373;2528511,3814378;2462594,3833385;2380565,3853853;2264846,3872859;2261917,3877245;2206278,3891129;2207719,3891866;2269507,3876447;2270705,3872859;2386426,3853853;2468455,3833385;2534371,3814378;2594429,3795373;2660344,3774905;2711613,3766133;2676907,3786917;2677922,3786601;2714543,3764670;2735050,3757361;2736416,3756983;2745303,3747126;2793642,3729582;2840516,3710577;2872742,3691570;2915221,3669640;2950376,3655020;2974483,3644560;2986997,3636013;3048519,3599464;3134942,3552680;707506,3472077;713067,3476838;714966,3477803;3229192,3433911;3228689,3434256;3228689,3434674;3231018,3435005;3231619,3434256;3260838,3412087;3252189,3418051;3250661,3419636;3256591,3415848;587902,3338447;643225,3403460;599359,3350921;3364551,3338404;3364421,3338450;3363452,3345075;3340015,3371391;3312183,3402092;3313861,3401707;3340015,3372852;3363452,3346536;3364551,3338404;731075,3305481;733975,3309007;734122,3308524;514402,3271973;552487,3296827;554357,3299025;571712,3302858;611078,3339225;665276,3383085;688713,3415249;701896,3431332;757558,3478116;741446,3491274;689608,3433785;687249,3434256;736305,3488658;741446,3491274;757560,3478116;896716,3587766;868885,3596538;879138,3603849;838124,3605310;811757,3587766;786856,3568761;725334,3517590;668206,3466420;615473,3415249;590572,3390396;567135,3364080;575924,3352384;605220,3378700;637446,3403553;676995,3445952;680357,3448830;637446,3403553;606684,3378700;577388,3352384;545162,3312909;514402,3271973;3741372,3039514;3740629,3039832;3724631,3078156;3725994,2856354;3687175,2912319;3668132,2947407;3649090,2979571;3603680,3039514;3564131,3099456;3528976,3147703;3526045,3149491;3523646,3153038;3527510,3150627;3562666,3102381;3602216,3042438;3647624,2982497;3666668,2950332;3685709,2915244;3725260,2858225;3877600,2836296;3858557,2893313;3824867,2954718;3791176,3017585;3760415,3057058;3780923,3016122;3798500,2975186;3811683,2953256;3829261,2924016;3845374,2894776;3877600,2836296;3782787,2710973;3747231,2773429;3746578,2774930;3782387,2712024;3802287,2569516;3759553,2686050;3669659,2869448;3656498,2890217;3656413,2890389;3625652,2943022;3594891,3000041;3559736,3043901;3530440,3093609;3357593,3288055;3300464,3336302;3294983,3340462;3292620,3342850;3268731,3362287;3249197,3384548;3177420,3438643;3166174,3445734;3135626,3470589;3131216,3473449;3124687,3479579;3067561,3517591;3010432,3552680;3003893,3555987;2965213,3581063;2953223,3587100;2941587,3595077;2902037,3617008;2865083,3631473;2782724,3672936;2589497,3744865;2454848,3779421;2563667,3758822;2584174,3754435;2650090,3731043;2691104,3717886;2757021,3684259;2831726,3657943;2879589,3639209;2900573,3627241;2919613,3621395;2945981,3606773;2952909,3601967;2970883,3584844;3010432,3561452;3055427,3539438;3071954,3529286;3129083,3491274;3153983,3467882;3181816,3450338;3253590,3396244;3304859,3347997;3361986,3299752;3534833,3105304;3558621,3064943;3559736,3061443;3597821,3002963;3609539,2985419;3625121,2963849;3630047,2954718;3660807,2902085;3720865,2777814;3779457,2644772;3796669,2590677;3962557,2440091;3958164,2443015;3958164,2443015;3976393,2353443;3975867,2356030;3980135,2361142;3993319,2375762;4002108,2369914;4002329,2368792;3996249,2372838;3981600,2359680;3963337,2187364;3962314,2187420;3960461,2187523;3961093,2194473;3959629,2231024;3953770,2252954;3918615,2308510;3909826,2356757;3901037,2372838;3886389,2443015;3870275,2498571;3852697,2552666;3842445,2595064;3830726,2638924;3840072,2624416;3848304,2593601;3855627,2549741;3873205,2495647;3889318,2440091;3903966,2369914;3912755,2353832;3921544,2305586;3956700,2250030;3933263,2362604;3915685,2456172;3876134,2576057;3868311,2588204;3864966,2606394;3854163,2637463;3813148,2726644;3794105,2773429;3782387,2798283;3767739,2824600;3728190,2894776;3685709,2963490;3631512,3055597;3571454,3146241;3531905,3197411;3489425,3247119;3474777,3267587;3458665,3288055;3433762,3308524;3393035,3353530;3394212,3358232;3351733,3402092;3306323,3434256;3269704,3463496;3235013,3488800;3240408,3488351;3278493,3460572;3315114,3431332;3360522,3399168;3403002,3355308;3401537,3349460;3442551,3304138;3467454,3283670;3483566,3263202;3498214,3242734;3540694,3193026;3580243,3141855;3640301,3051210;3694498,2959104;3736978,2890389;3776527,2820213;3791176,2793897;3802894,2769043;3821937,2722259;3862952,2633076;3879064,2573134;3918615,2453250;3936192,2359681;3959629,2247106;3964913,2227331;3961093,2226638;3962557,2190088;3994783,2156461;3977727,2227397;3977728,2227397;3994785,2156463;4007967,2141841;3999178,2160848;3997165,2200687;3996249,2238334;3981600,2283321;3981600,2288459;3999178,2238334;4002108,2160846;4008937,2146079;3944980,2078974;3935382,2101619;3931797,2134532;3927176,2119157;3925486,2121327;3930333,2137456;3927403,2160848;3933263,2179853;3937804,2179602;3934727,2169618;3937656,2146226;3944980,2078974;4068025,2039501;4070955,2040962;4069489,2102366;4070955,2144765;4066559,2222251;4062166,2266111;4048982,2330439;4044588,2384534;4022615,2483951;4002108,2570209;3965488,2586292;3968418,2577520;3974277,2516115;3996249,2451787;4013826,2441554;4013826,2441552;4032870,2330439;4043122,2277807;4051911,2223714;4059236,2172542;4062166,2124297;4063630,2083361;4066559,2061430;4068025,2039501;206305,1361617;207034,1361981;207103,1361777;294681,1152062;262455,1212004;236089,1233935;236025,1235335;233476,1291304;233550,1291170;236089,1235396;262455,1213465;294681,1153524;295779,1154254;296328,1153158;312257,1024867;291750,1039487;260989,1103815;268027,1109435;268256,1108448;262455,1103815;293215,1039487;311374,1026542;425048,941533;423198,943011;415344,973149;410400,988317;275638,1233935;256594,1293876;239017,1355281;200932,1483937;176031,1571658;164312,1637449;158453,1671074;154058,1704701;140875,1795346;136480,1850902;143805,1909383;147237,1877518;146734,1866984;152594,1805579;165776,1714935;176232,1702411;191415,1600996;190679,1583354;205150,1541947;213760,1507182;211186,1513178;202397,1510254;180424,1573121;181890,1608209;171635,1675461;170171,1687157;155523,1704701;159917,1671074;165776,1637449;177495,1571658;202397,1483937;240482,1355281;258060,1293876;277102,1233935;411864,988317;425048,941533;451416,795332;451414,795332;458738,801180;458738,801179;715363,587182;715081,587406;714226,588372;702263,600885;699238,605276;697262,607505;688713,619891;599361,725156;574458,754396;549557,785098;439445,906569;551021,783636;575922,752933;600825,723693;690177,618429;699238,605276;714226,588372;752547,486368;739904,490764;730501,494248;728264,497081;712150,511701;671136,538017;643305,568720;616938,599422;599361,615505;598764,614759;582149,634694;553951,669600;508543,719308;515866,728078;516006,727956;510007,720769;555415,671061;600825,615505;618403,599423;644769,568720;672600,538019;713614,511703;729728,497083;747306,490504;752854,488785;2874206,222225;2948910,255851;2981136,282167;2909361,247079;2874206,222225;2631048,115498;2689640,128655;2771670,169591;2631048,115498;1749235,105813;1718474,109650;1652557,118422;1588105,133042;1560274,141814;1528049,150586;1457532,164413;1444554,169593;1355201,200294;1267313,235383;1205791,263161;1164776,279243;1063704,326027;1015366,356730;968492,387431;893786,442988;823476,498544;756184,557135;761954,564335;776236,554558;788392,545514;832264,507316;902575,451760;977280,396203;1024153,365500;1072493,334799;1173564,288015;1213114,267547;1274636,239768;1362525,204680;1451877,173978;1489412,166620;1507543,160436;1754332,107297;2273086,74379;2304395,77486;2346875,92106;2314650,87720;2247268,74562;2273086,74379;2443553,62866;2503609,67251;2576849,96491;2486031,80410;2443553,62866;1953575,62500;1784389,71638;1667205,87719;1611542,102339;1563203,119883;1495821,128655;1240945,226610;1148663,267547;1120831,277780;1095930,290939;1049056,315792;975816,353804;920153,397665;759024,523397;725351,552622;692409,582644;693107,583340;439696,880127;388427,950304;364990,992703;341553,1032176;297609,1114049;249808,1189230;249271,1191536;233157,1235396;221439,1255864;218509,1258788;205510,1301918;202397,1327503;199468,1364053;178960,1423996;159917,1483937;139410,1571658;127691,1652069;120368,1732479;130621,1676923;131571,1672338;133550,1650606;145269,1570197;148938,1571418;149257,1570060;145270,1568734;165778,1481013;184819,1421070;205233,1361404;203863,1361129;206792,1324579;222904,1255864;234623,1235396;235017,1234328;250737,1191536;299074,1115511;343019,1033639;366456,994166;389893,951767;441162,881590;694572,584803;761954,523399;923082,397666;978745,353806;1051986,315794;1098859,290939;1123762,277782;1151592,267547;1243876,226610;1498753,128657;1566134,119885;1614472,102341;1670134,87720;1787319,71638;1956505,63048;2092491,67602;2159380,0;2228225,4385;2298536,11696;2345410,23392;2376171,38012;2414256,30701;2471383,43860;2506539,54094;2505075,55556;2503609,65790;2443553,61404;2423045,55556;2402538,51170;2362987,42397;2323438,33625;2282424,27777;2237016,27777;2200395,27777;2143268,27777;2140584,26922;2115436,39473;2124225,54094;2212113,71638;2173002,72319;2173662,72370;2215043,71638;2250198,76024;2317579,89182;2349805,93569;2404004,105265;2459666,116961;2513863,130118;2568062,146201;2594429,153510;2620795,162282;2621135,162592;2640043,165846;2685863,182841;2692264,192520;2694035,192985;2735050,209066;2770205,223686;2805361,239769;2831727,254389;2849305,263161;2868347,273395;2932798,309946;3014828,362578;3057308,391818;3058538,392695;3080246,405858;3906896,1957628;3906278,1969863;3923008,1972248;3939120,1983944;3946445,2023418;3974276,2070202;3985996,2071266;3985996,2059969;3997903,2026954;3997713,2020495;4009431,1981020;4025545,1981020;4050446,1964939;4053375,2029267;4046052,2059969;4037263,2089209;4032868,2137456;4031404,2162309;4028474,2187164;4022229,2191321;4022615,2193011;4028599,2189029;4031404,2165233;4032868,2140380;4037263,2092133;4046052,2062893;4053375,2032191;4065094,2040963;4063630,2062893;4060700,2084824;4059235,2125760;4056305,2174005;4048982,2225176;4040193,2279270;4029938,2331902;4010897,2443015;3993319,2453250;3971346,2517578;3965487,2578982;3962557,2587754;3937656,2655007;3930331,2660855;3899571,2732492;3931797,2660855;3939120,2655007;3892246,2788049;3867346,2801208;3862181,2811518;3862952,2812902;3868811,2801206;3893712,2788049;3876134,2837757;3843909,2896237;3827796,2925477;3810219,2954718;3797035,2976647;3777993,3019046;3757486,3059982;3725260,3103842;3693034,3144779;3694377,3142019;3657877,3191563;3578778,3277822;3563205,3301736;3578778,3279283;3657877,3193024;3597821,3283669;3566876,3316017;3542035,3334243;3540693,3336302;3525162,3348227;3524581,3352384;3455734,3422560;3382493,3489813;3379107,3492265;3354663,3523438;3296071,3567298;3241309,3608291;3241112,3608529;3296071,3568761;3354663,3524901;3306323,3573146;3266957,3598732;3239725,3610211;3238942,3611160;3209646,3630165;3198607,3635272;3170831,3657762;3143731,3676950;3102716,3703266;3089534,3704729;3074881,3711229;3072603,3712956;3090998,3706190;3104182,3704729;3051449,3744202;3017757,3761748;2984067,3777829;2960271,3781391;2956235,3783677;2844910,3831922;2839234,3833210;2805361,3855315;2824403,3861163;2754092,3891866;2759951,3871397;2736514,3880169;2714543,3887479;2669133,3902099;2663066,3894831;2641301,3899175;2614934,3905023;2560737,3918182;2558950,3919011;2610541,3906484;2636907,3900636;2658879,3896251;2667667,3903560;2713077,3888940;2735049,3881631;2758485,3872859;2752626,3893327;2691104,3922567;2688089,3921724;2645696,3938648;2610541,3948883;2557808,3962040;2536019,3960214;2490446,3969064;2488961,3972275;2367383,3995667;2339551,3988357;2316114,3988357;2275099,4001515;2238480,4004439;2201859,4005901;2197880,4004200;2164507,4010105;2124225,4002977;2125690,4001515;2133013,3991281;2099324,3986895;2115436,3978123;2163775,3976660;2210649,3975199;2278029,3976660;2324902,3972275;2412791,3953268;2471383,3940111;2515327,3938648;2518385,3937232;2475778,3938650;2417186,3951807;2329298,3970814;2282424,3975199;2215043,3973738;2168169,3975199;2119829,3976662;2121295,3970814;2131548,3956194;2582709,3881631;2888854,3766133;2969418,3723734;3014828,3700342;3061701,3675488;3149590,3622856;3219901,3568761;3351733,3466420;3388353,3437180;3423508,3406479;3476241,3358232;3498214,3321682;3529775,3292806;3530029,3290992;3499680,3318758;3477707,3355308;3424974,3403555;3389818,3434256;3353199,3463496;3221366,3565837;3151055,3619932;3063167,3672564;3016293,3697418;2970883,3720810;2890320,3763209;2584174,3878707;2133013,3953270;2099324,3953270;2094928,3941574;2059773,3940111;2027547,3953270;1933800,3954731;1864954,3951807;1831263,3948883;1797573,3943035;1817868,3921430;1813685,3922567;1738072,3908592;1734586,3909410;1589571,3883094;1532442,3871397;1482639,3862625;1422583,3834846;1347877,3807069;1270243,3776366;1283425,3766133;1337624,3776366;1361061,3796834;1441624,3820226;1601289,3861163;1640838,3868473;1683318,3875783;1730192,3886018;1781847,3897166;1785853,3896251;1834193,3903562;1835657,3900638;1905968,3903562;1917686,3905023;2026082,3905023;2105181,3907947;2198929,3900638;2210647,3900638;2215043,3912334;2307325,3900638;2368847,3886018;2404002,3880169;2425975,3877245;2474313,3865549;2513863,3856777;2553412,3846543;2625958,3834011;2635443,3830461;2559273,3843619;2519723,3853853;2480174,3862625;2431834,3874321;2409863,3877245;2374707,3883094;2279494,3891866;2215043,3897714;2203324,3897714;2109577,3905023;2030477,3902099;1922081,3902099;1910363,3900638;1864954,3881631;1840052,3897714;1839989,3897839;1860559,3884555;1905969,3903560;1835658,3900636;1836212,3900278;1790248,3893327;1736051,3881631;1689178,3871397;1646697,3864087;1607148,3856777;1447484,3815841;1366920,3792449;1343483,3771981;1289284,3761746;1208721,3720810;1185284,3722273;1101789,3679874;1087141,3653557;1090071,3652096;1141340,3679874;1192607,3707653;1207255,3698880;1147199,3659406;1097395,3637476;1028549,3598001;969956,3559989;877674,3520516;842519,3491275;849842,3488351;884997,3498585;811757,3422560;770742,3388935;732657,3355308;684320,3315834;614009,3238347;609185,3223299;594966,3209107;546628,3156475;540768,3130159;521725,3103842;519457,3100292;496823,3084836;452878,3021970;427978,2963490;425048,2963490;391358,2899161;359132,2834833;325441,2760271;294681,2684247;325441,2735416;356203,2799745;366456,2834833;370694,2841036;365478,2813967;351875,2789327;329733,2739633;303468,2695941;271242,2608221;243633,2518298;234568,2492085;195082,2334774;177619,2220575;177495,2223714;178960,2247106;186284,2301201;195072,2356757;180424,2308510;170171,2247106;158453,2247106;151128,2191549;140875,2156461;132086,2122836;107184,2096520;99861,2096520;92536,2059969;89606,2013184;95465,1947395;98395,1924003;103384,1907958;100959,1871370;104254,1817275;110114,1806311;110114,1799731;98395,1821662;88142,1807042;69099,1780726;65620,1759892;64705,1761719;58846,1820199;54451,1878680;50057,1924003;50057,2017570;51521,2065817;54451,2114062;41268,2159385;38339,2159385;29550,2071665;29550,1981020;36873,1910844;50051,1923995;38339,1909383;35409,1856750;38339,1776339;39803,1754410;44198,1717859;61776,1652069;70534,1608364;67635,1597974;57380,1656454;39803,1722246;35409,1758795;33944,1780726;31014,1861136;33944,1913768;26620,1983944;26620,2074589;35409,2162309;38339,2162309;57380,2245644;67635,2314358;89606,2384534;124213,2535441;127233,2564362;133552,2564362;165778,2641848;177496,2681323;155523,2647696;132086,2595064;130622,2609684;117878,2570255;108650,2571671;98395,2538046;63240,2457635;41268,2385997;39803,2326054;29550,2255878;22225,2185701;6113,2134532;16366,1862598;26620,1792422;17831,1754410;35409,1649145;39803,1624290;51521,1539494;82283,1478089;74958,1561425;82280,1547141;86677,1512995;88142,1475165;101325,1426918;121832,1353818;146734,1279256;148600,1277161;159919,1217852;176031,1175453;195074,1140365;233159,1067264;263919,1001475;307863,916678;340089,880127;366456,828958;388428,796794;411865,785098;417725,776326;441162,729541;486570,676909;487806,698907;484494,708154;531978,659365;555415,628663;586177,599423;588828,602363;587642,600885;625727,562872;663812,527784;704827,483924;761954,441525;823476,396203;860260,370590;884997,347956;928942,321640;975816,296787;982021,293602;997971,277964;1024155,258775;1052902,244155;1073239,239482;1076886,236844;1475314,76023;1490098,72815;1530977,58479;1559175,52813;1573878,52689;1579316,51170;1913292,7309;2008138,6944;2109577,8771;2111465,10184;2160846,4385;2206254,11695;2251664,20467;2275091,25782;2250198,19005;2204788,10233;2159380,2924;21593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9" alt="&quot;&quot;" style="position:absolute;left:39909;top:4676;width:33331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812105,3166477;1796528,3174596;1797461,3174983;1941626,3084059;1891261,3095666;1815715,3104952;1812118,3095666;1864880,3091023;1941626,3084059;2072631,3071908;2069557,3072749;2071133,3072452;1132801,3054460;1186162,3067809;1208947,3068969;1272501,3099149;1301280,3104952;1303081,3105533;1309675,3099149;1334856,3106113;1360039,3111916;1409657,3123086;1410403,3122364;1467962,3131649;1495542,3136292;1523123,3138614;1579482,3140935;1656228,3139774;1659559,3139774;1667021,3135711;1683809,3130488;1700896,3130198;1712588,3131648;1715735,3139774;1742566,3139774;1734173,3151381;1729376,3157186;1713787,3164150;1685007,3164150;1647834,3161828;1567491,3159507;1507533,3154864;1454771,3147900;1402009,3139774;1321667,3128167;1259311,3108435;1260032,3107928;1223337,3096828;1190959,3082899;1153786,3071292;1115413,3058523;1132801,3054460;1838679,3029575;1820359,3032281;1693651,3038474;1735371,3043433;1746164,3041111;1820511,3032987;1832746,3030684;1952522,3012757;1890292,3021950;1911646,3022540;1942375,3017027;2179682,3010072;1984504,3060384;2083275,3039081;928347,2986558;1066248,3043433;1115413,3058523;1152586,3071290;1189760,3082898;1222137,3096826;1214942,3102631;1195756,3099148;1127405,3074773;1093829,3062004;1060253,3048076;1015884,3032987;977511,3016737;947533,3001646;928347,2986558;984707,2957540;1050660,2990040;1042266,2994683;965521,2958700;984707,2957540;741280,2878610;822822,2922718;839610,2941290;801237,2921557;772458,2904146;741280,2878610;884267,2848826;884279,2849156;888329,2853900;888774,2851913;2635489,2772632;2631134,2772983;2559185,2822895;2488435,2860039;2438071,2889056;2410491,2900664;2381711,2912271;2346936,2929682;2320554,2944771;2282182,2959861;2242611,2973790;2231818,2984236;2215030,2990040;2173060,2997005;2119098,3013255;2069934,3028344;2015971,3043434;1948819,3059684;1854087,3074773;1851689,3078256;1806140,3089278;1807321,3089863;1857903,3077622;1858884,3074773;1953617,3059684;2020769,3043434;2074730,3028344;2123896,3013255;2177857,2997005;2219827,2990040;2191416,3006542;2192246,3006291;2222226,2988879;2239014,2983076;2240132,2982776;2247407,2974950;2286980,2961022;2325352,2945933;2351733,2930843;2386508,2913432;2415288,2901825;2435023,2893520;2445267,2886735;2495631,2857717;2566380,2820574;579191,2756581;583743,2760361;585297,2761127;2643536,2726280;2643125,2726554;2643125,2726886;2645031,2727149;2645524,2726554;2669442,2708954;2662363,2713688;2661112,2714947;2665966,2711939;481279,2650488;526565,2702100;490658,2660392;2754347,2650454;2754240,2650491;2753447,2655750;2734260,2676643;2711476,2701018;2712849,2700711;2734260,2677803;2753447,2656910;2754347,2650454;598485,2624317;600860,2627114;600979,2626731;421109,2597712;452286,2617445;453817,2619191;468024,2622233;500251,2651106;544620,2685928;563806,2711464;574598,2724233;620166,2761376;606976,2771822;564539,2726180;562608,2726554;562608,2726554;602767,2769745;606976,2771822;620167,2761376;734085,2848430;711302,2855395;719695,2861199;686119,2862359;664535,2848430;644150,2833341;593786,2792715;547018,2752090;503849,2711464;483464,2691732;464278,2670839;471473,2661553;495456,2682446;521837,2702178;554213,2735840;556965,2738125;521837,2702178;496654,2682446;472671,2661553;446290,2630213;421109,2597712;3062826,2413157;3062218,2413409;3049120,2443836;3050237,2267741;3018459,2312173;3002869,2340030;2987281,2365566;2950107,2413157;2917730,2460746;2888951,2499051;2886550,2500471;2884586,2503287;2887751,2501372;2916531,2463069;2948908,2415478;2986081,2367889;3001671,2342353;3017259,2314496;3049636,2269226;3146017,2263712;3135975,2285477;3114390,2327263;3135975,2285477;3146017,2263712;3174348,2251816;3158758,2297084;3131178,2345835;3103597,2395747;3078416,2427086;3095204,2394585;3109594,2362085;3120385,2344675;3134775,2321460;3147966,2298245;3174348,2251816;3096730,2152319;3067623,2201904;3067088,2203096;3096402,2153153;3112693,2040012;3077710,2132532;3004119,2278137;2993344,2294626;2993276,2294763;2968093,2336549;2942912,2381818;2914132,2416640;2890149,2456105;2748650,2610481;2701883,2648786;2697396,2652087;2695460,2653984;2675904,2669416;2659913,2687089;2601155,2730037;2591948,2735666;2566940,2755400;2563328,2757670;2557985,2762537;2511219,2792716;2464452,2820574;2459100,2823200;2427434,2843108;2417617,2847901;2408093,2854234;2375715,2871646;2345465,2883129;2278040,2916049;2119858,2973155;2009630,3000590;2098713,2984236;2115501,2980753;2169462,2962182;2203038,2951736;2257000,2925038;2318156,2904145;2357338,2889272;2374517,2879770;2390104,2875129;2411690,2863520;2417361,2859705;2432076,2846110;2464452,2827538;2501286,2810061;2514816,2802001;2561583,2771822;2581968,2753250;2604753,2739322;2663510,2696375;2705481,2658070;2752247,2619767;2893746,2465389;2913220,2433346;2914132,2430567;2945310,2384138;2954903,2370209;2967659,2353084;2971691,2345835;2996873,2304048;3046038,2205386;3094004,2099760;3108094,2056812;3243897,1937258;3240300,1939579;3240300,1939579;3255223,1868466;3254793,1870519;3258287,1874578;3269079,1886186;3276274,1881543;3276456,1880652;3271478,1883864;3259486,1873417;3244535,1736610;3243698,1736656;3242181,1736737;3242698,1742255;3241500,1771274;3236703,1788684;3207924,1832792;3200729,1871097;3193534,1883864;3181542,1939579;3168351,1983687;3153961,2026635;3145568,2060295;3135975,2095117;3143626,2083597;3150365,2059134;3156360,2024312;3170749,1981365;3183941,1937258;3195932,1881543;3203127,1868774;3210322,1830471;3239101,1786363;3219915,1875738;3205525,1950025;3173148,2045205;3166742,2054849;3164004,2069291;3155161,2093957;3121585,2164761;3105996,2201904;3096402,2221637;3084411,2242530;3052035,2298245;3017259,2352799;2972891,2425926;2923725,2497891;2891349,2538516;2856573,2577981;2844582,2594231;2831392,2610481;2811006,2626731;2777665,2662464;2778628,2666196;2743854,2701018;2706679,2726554;2676701,2749769;2648302,2769858;2652718,2769502;2683896,2747447;2713876,2724233;2751048,2698697;2785824,2663875;2784625,2659232;2818201,2623250;2838587,2607000;2851777,2590749;2863768,2574499;2898544,2535034;2930920,2494408;2980086,2422443;3024454,2349317;3059230,2294763;3091606,2239048;3103597,2218154;3113190,2198423;3128780,2161279;3162356,2090474;3175546,2042885;3207924,1947705;3222313,1873418;3241500,1784041;3245825,1768342;3242698,1767791;3243897,1738773;3270278,1712076;3256314,1768394;3256315,1768394;3270279,1712077;3281071,1700469;3273876,1715559;3273876,1715559;3272227,1747188;3271478,1777077;3259486,1812793;3259486,1816873;3273876,1777077;3276274,1715558;3281865,1703833;3229507,1650557;3221649,1668536;3218715,1694666;3214932,1682459;3213549,1684182;3217517,1696987;3215119,1715559;3219915,1730648;3223633,1730448;3221114,1722522;3223512,1703950;3229507,1650557;3330237,1619218;3332635,1620378;3331435,1669128;3332635,1702790;3329037,1764308;3325440,1799130;3314647,1850202;3311050,1893150;3293062,1972080;3276274,2040562;3246296,2053331;3248695,2046366;3253491,1997616;3271478,1946544;3285867,1938419;3285867,1938418;3301457,1850202;3309850,1808416;3317045,1765470;3323042,1724844;3325440,1686540;3326638,1654040;3329037,1636628;3330237,1619218;168889,1081027;169486,1081315;169542,1081153;241237,914655;214855,962245;193271,979656;193219,980767;191132,1025203;191191,1025097;193271,980816;214855,963405;241237,915815;242136,916395;242585,915525;255625,813671;238837,825278;213656,876351;219417,880812;219604,880028;214855,876351;240037,825278;254903,815001;347960,747510;346446,748684;340016,772611;335969,784653;225647,979656;210058,1027245;195668,1075996;164490,1178140;144105,1247784;134512,1300018;129715,1326714;126117,1353411;115326,1425376;111728,1469484;117724,1515913;120534,1490615;120122,1482252;124919,1433501;135711,1361536;144270,1351593;156700,1271077;156097,1257070;167943,1224197;174992,1196595;172885,1201355;165690,1199033;147702,1248945;148902,1276803;140507,1330197;139309,1339482;127317,1353411;130914,1326714;135711,1300018;145304,1247784;165690,1178140;196868,1075996;211257,1027245;226846,979656;337167,784653;347960,747510;369546,631437;369545,631437;375540,636080;375540,636079;585623,466181;585392,466359;584693,467123;574898,477059;572421,480547;570805,482315;563806,492150;490659,575722;470273,598937;449888,623311;359784,719710;451087,622151;471471,597775;491858,574561;565005,490988;572421,480547;584693,467123;616063,386141;605713,389631;598016,392397;596184,394647;582993,406254;549417,427147;526633,451523;505049,475898;490659,488667;490169,488074;476569,503902;453485,531614;416312,571079;422307,578042;422422,577945;417510,572239;454683,532774;491858,488667;506247,475899;527832,451523;550615,427149;584191,406255;597382,394648;611772,389425;616314,388060;2352932,176431;2414088,203127;2440469,224020;2381711,196163;2352932,176431;2153874,91697;2201840,102143;2268992,134643;2153874,91697;1431989,84008;1406806,87054;1352844,94019;1300082,105626;1277299,112590;1250918,119555;1193190,130532;1182566,134645;1109418,159019;1037470,186877;987105,208931;953529,221699;870788,258842;831216,283218;792844,307593;731687,351701;674128,395808;619040,442325;623764,448042;635455,440279;645406,433099;681323,402773;738882,358665;800037,314557;838410,290181;877983,265807;960723,228663;993101,212413;1043465,190358;1115413,162501;1188561,138126;1219288,132284;1234131,127374;1436161,85186;1860831,59052;1886464,61518;1921239,73125;1894858,69644;1839698,59197;1860831,59052;2000383,49911;2049547,53392;2109505,76607;2035158,63840;2000383,49911;1599269,49621;1460767,56875;1364836,69643;1319268,81250;1279696,95179;1224535,102143;1015884,179913;940338,212413;917554,220537;897169,230985;858796,250716;798839,280895;753271,315717;621365,415540;593799,438743;566832,462577;567403,463131;359951,698758;317981,754473;298794,788135;279608,819474;243634,884475;204502,944163;204063,945994;190871,980816;181278,997066;178880,999388;168238,1033630;165690,1053943;163292,1082960;146504,1130551;130914,1178140;114126,1247784;104533,1311625;98538,1375464;106931,1331357;107709,1327717;109329,1310464;118923,1246624;121926,1247594;122187,1246516;118924,1245463;135712,1175819;151300,1128228;168011,1080857;166890,1080639;169288,1051621;182478,997066;192071,980816;192393,979968;205262,945994;244833,885636;280808,820635;299994,789296;319181,755635;361151,699920;568603,464292;623764,415541;755670,315719;801237,280897;861194,250718;899567,230985;919953,220539;942736,212413;1018283,179913;1226935,102144;1282095,95180;1321667,81251;1367234,69644;1463166,56875;1601667,50056;1712991,53671;1767749,0;1824108,3482;1881667,9286;1920040,18572;1945222,30179;1976400,24375;2023166,34822;2051946,42946;2050747,44108;2049547,52232;2000383,48751;1983595,44108;1966807,40625;1934429,33661;1902053,26696;1868477,22053;1831304,22053;1801325,22053;1754559,22053;1752362,21374;1731774,31339;1738969,42946;1810918,56875;1778901,57416;1779441,57456;1813316,56875;1842096,60358;1897257,70804;1923638,74287;1968007,83573;2013574,92858;2057942,103304;2102311,116073;2123896,121876;2145480,128840;2145759,129087;2161237,131670;2198748,145163;2203987,152847;2205438,153216;2239014,165984;2267793,177591;2296573,190360;2318157,201967;2332547,208931;2348135,217056;2400898,246075;2468050,287861;2502826,311076;2503832,311771;2521604,322222;3198330,1554217;3197823,1563930;3211520,1565824;3224710,1575110;3230707,1606449;3253490,1643592;3263084,1644437;3263084,1635468;3272832,1609257;3272676,1604129;3282269,1572789;3295461,1572789;3315846,1560021;3318244,1611093;3312249,1635468;3305054,1658683;3301456,1696987;3300257,1716719;3297859,1736452;3292745,1739752;3293062,1741094;3297961,1737933;3300257,1719040;3301456,1699309;3305054,1661004;3312249,1637789;3318244,1613415;3327837,1620379;3326638,1637789;3324240,1655201;3323040,1687701;3320642,1726005;3314647,1766631;3307452,1809577;3299057,1851364;3283469,1939579;3269079,1947705;3251092,1998777;3246295,2047528;3243897,2054492;3223512,2107886;3217516,2112529;3192334,2169404;3218715,2112529;3224710,2107886;3186338,2213511;3165953,2223959;3161725,2232144;3162356,2233243;3167153,2223957;3187538,2213511;3173148,2252976;3146767,2299405;3133577,2322620;3119187,2345835;3108394,2363245;3092806,2396907;3076018,2429407;3049636,2464229;3023255,2496730;3024354,2494538;2994474,2533873;2929721,2602357;2916971,2621343;2929721,2603517;2994474,2535033;2945310,2606998;2919978,2632679;2899641,2647150;2898543,2648786;2885829,2658253;2885353,2661553;2828992,2717268;2769035,2770662;2766262,2772609;2746252,2797358;2698286,2832180;2653455,2864725;2653295,2864914;2698286,2833341;2746252,2798519;2706679,2836823;2674453,2857136;2652159,2866250;2651519,2867003;2627536,2882092;2618498,2886146;2595760,2904001;2573575,2919235;2539999,2940128;2529207,2941290;2517211,2946451;2515346,2947820;2530406,2942450;2541199,2941290;2498029,2972629;2470448,2986559;2442869,2999326;2423388,3002155;2420084,3003969;2328949,3042273;2324302,3043295;2296573,3060844;2312161,3065487;2254602,3089863;2259399,3073613;2240212,3080577;2222226,3086380;2185052,3097988;2180085,3092218;2162267,3095666;2140683,3100309;2096315,3110756;2094852,3111414;2137086,3101469;2158670,3096826;2176657,3093345;2183852,3099148;2221026,3087541;2239012,3081737;2258199,3074773;2253402,3091023;2203038,3114238;2200569,3113569;2165865,3127005;2137086,3135131;2093916,3145577;2076080,3144127;2038772,3151153;2037556,3153703;1938028,3172274;1915243,3166470;1896057,3166470;1862481,3176917;1832503,3179239;1802523,3180399;1799266,3179049;1771946,3183737;1738969,3178077;1740169,3176917;1746164,3168792;1718584,3165310;1731774,3158346;1771347,3157184;1809720,3156024;1864879,3157184;1903252,3153703;1975200,3138613;2023166,3128167;2059141,3127005;2061643,3125881;2026764,3127007;1978798,3137453;1906850,3152543;1868477,3156024;1813316,3154864;1774944,3156024;1735371,3157186;1736571,3152543;1744964,3140935;2114301,3081737;2364923,2990040;2430876,2956379;2468050,2937807;2506423,2918075;2578371,2876289;2635930,2833341;2743854,2752090;2773832,2728876;2802611,2704501;2845780,2666196;2863768,2637178;2889605,2614253;2889813,2612812;2864968,2634857;2846980,2663875;2803811,2702179;2775031,2726554;2745053,2749769;2637130,2831020;2579571,2873967;2507622,2915754;2469250,2935485;2432076,2954057;2366123,2987719;2115501,3079416;1746164,3138614;1718584,3138614;1714986,3129328;1686207,3128167;1659826,3138614;1583080,3139774;1526721,3137453;1499140,3135131;1471560,3130488;1488173,3113335;1484750,3114238;1422851,3103142;1419996,3103792;1301282,3082899;1254514,3073613;1213743,3066649;1164579,3044594;1103422,3022541;1039868,2998165;1050660,2990040;1095029,2998165;1114215,3014415;1180167,3032987;1310875,3065487;1343251,3071292;1378027,3077095;1416400,3085220;1458686,3094071;1461966,3093345;1501538,3099149;1502737,3096828;1560296,3099149;1569889,3100309;1658626,3100309;1723380,3102631;1800125,3096828;1809718,3096828;1813316,3106113;1888862,3096828;1939226,3085220;1968006,3080577;1985993,3078256;2025565,3068970;2057942,3062006;2090318,3053880;2149707,3043931;2157472,3041113;2095116,3051558;2062739,3059684;2030362,3066649;1990790,3075934;1972803,3078256;1944024,3082899;1866079,3089863;1813316,3094506;1803723,3094506;1726978,3100309;1662224,3097988;1573487,3097988;1563894,3096828;1526721,3081737;1506335,3094506;1506283,3094606;1523123,3084059;1560297,3099148;1502738,3096826;1503191,3096542;1465564,3091023;1421196,3081737;1382824,3073613;1348048,3067809;1315671,3062006;1184964,3029505;1119011,3010934;1099825,2994683;1055456,2986558;989504,2954057;970317,2955219;901965,2921557;889974,2900664;892372,2899503;934343,2921557;976312,2943611;988304,2936647;939140,2905307;898369,2887896;842008,2856556;794042,2826377;718497,2795038;689717,2771823;695712,2769502;724492,2777626;664535,2717268;630958,2690572;599781,2663875;560209,2632536;502650,2571016;498701,2559069;487061,2547802;447490,2506015;442693,2485122;427104,2464229;425247,2461410;406718,2449139;370743,2399228;350358,2352799;347960,2352799;320380,2301727;293999,2250655;266418,2191458;241237,2131100;266418,2171725;291601,2222797;299994,2250655;303463,2255579;299194,2234090;288057,2214528;269931,2175071;248430,2140385;222049,2070741;199450,1999355;192026,1978537;159701,1853644;145406,1762978;145304,1765470;146504,1784041;152499,1826989;159694,1871097;147702,1832792;139309,1784041;129715,1784041;123719,1739934;115326,1712076;108131,1685380;87745,1664487;81750,1664487;75753,1635468;73355,1598325;78152,1546092;80550,1527521;84634,1514782;82649,1485734;85346,1442787;90143,1434082;90143,1428858;80550,1446270;72156,1434662;56567,1413769;53719,1397229;52970,1398679;48174,1445108;44575,1491537;40979,1527521;40979,1601806;42177,1640111;44575,1678414;33784,1714398;31386,1714398;24191,1644754;24191,1572789;30186,1517073;40974,1527515;31386,1515913;28987,1474127;31386,1410286;32584,1392876;36182,1363857;50572,1311625;57742,1276926;55368,1268677;46974,1315106;32584,1367340;28987,1396358;27787,1413769;25389,1477609;27787,1519395;21792,1575110;21792,1647075;28987,1716719;31386,1716719;46974,1782881;55368,1837435;73355,1893150;101685,2012959;104158,2035920;109331,2035920;135712,2097438;145305,2128779;127317,2102081;108131,2060295;106932,2071902;96499,2040599;88945,2041723;80550,2015027;51770,1951186;33784,1894311;32584,1846721;24191,1791006;18194,1735291;5004,1694666;13398,1478770;21792,1423055;14597,1392876;28987,1309303;32584,1289570;42177,1222248;67360,1173497;61364,1239660;67357,1228319;70957,1201210;72156,1171176;82948,1132871;99736,1074835;120122,1015638;121649,1013975;130915,966887;144105,933226;159695,905368;190873,847332;216054,795099;252028,727777;278410,698758;299994,658133;317982,632597;337168,623311;341965,616347;361151,579204;398324,537417;399336,554883;396625,562223;435497,523489;454683,499114;479866,475899;482035,478233;481066,477059;512244,446880;543421,419023;576998,384201;623764,350539;674128,314557;704240,294222;724492,276253;760466,255359;798839,235628;803919,233099;816977,220684;838411,205449;861945,193841;878593,190132;881579,188037;1207747,60357;1219848,57810;1253315,46428;1276399,41930;1288435,41831;1292887,40625;1566292,5803;1643936,5513;1726978,6963;1728524,8086;1768949,3482;1806121,9285;1843296,16249;1862474,20469;1842096,15089;1804922,8125;1767749,2321;176774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30" alt="&quot;&quot;" style="position:absolute;left:45233;top:30521;width:791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1" alt="&quot;&quot;" style="position:absolute;left:64942;top:28644;width:12543;height:11209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81884,1114786;676023,1117644;676374,1117781;730622,1085770;711670,1089856;683242,1093126;681889,1089856;701743,1088222;730622,1085770;779919,1081492;778761,1081788;779355,1081684;426266,1075349;446346,1080049;454919,1080457;478834,1091083;489664,1093126;490341,1093330;492823,1091083;502298,1093534;511775,1095577;530446,1099510;530726,1099256;552385,1102525;562763,1104159;573142,1104977;594350,1105794;623228,1105385;624482,1105385;627290,1103955;633607,1102116;640037,1102014;644437,1102524;645621,1105385;655717,1105385;652559,1109471;650754,1111515;644888,1113967;634058,1113967;620070,1113149;589837,1112332;567276,1110698;547422,1108246;527567,1105385;497335,1101299;473871,1094352;474143,1094173;460334,1090265;448151,1085362;434163,1081275;419723,1076780;426266,1075349;691884,1066588;684990,1067541;637311,1069722;653010,1071467;657071,1070650;685047,1067790;689651,1066979;734722,1060667;711305,1063904;719341,1064112;730904,1062171;820201,1059722;746757,1077435;783924,1069935;349331,1051444;401223,1071467;419723,1076780;433711,1081275;447700,1085361;459883,1090265;457175,1092308;449956,1091082;424236,1082501;411601,1078006;398967,1073102;382271,1067790;367831,1062069;356551,1056756;349331,1051444;370539,1041228;395357,1052670;392198,1054305;363320,1041636;370539,1041228;278939,1013440;309623,1028969;315940,1035507;301501,1028560;290671,1022430;278939,1013440;332744,1002954;332749,1003071;334273,1004741;334440,1004041;991718,976130;990080,976253;963006,993825;936383,1006902;917431,1017118;907053,1021204;896224,1025291;883138,1031420;873211,1036733;858771,1042045;843881,1046949;839819,1050627;833502,1052670;817709,1055122;797404,1060843;778903,1066155;758598,1071468;733329,1077189;697682,1082501;696779,1083727;679640,1087608;680084,1087813;699118,1083504;699487,1082501;735134,1077189;760403,1071468;780708,1066155;799209,1060843;819514,1055122;835308,1052670;824616,1058479;824929,1058391;836210,1052261;842527,1050218;842948,1050113;845686,1047357;860577,1042454;875016,1037141;884943,1031829;898029,1025699;908858,1021613;916284,1018689;920139,1016300;939091,1006084;965713,993008;217946,970478;219659,971809;220244,972079;994747,959811;994592,959907;994592,960024;995309,960117;995495,959907;1004495,953711;1001831,955378;1001360,955821;1003187,954762;181102,933128;198144,951299;184632,936614;1036444,933116;1036404,933128;1036105,934980;1028886,942336;1020312,950917;1020829,950809;1028886,942744;1036105,935389;1036444,933116;225206,923913;226100,924899;226145,924764;158461,914547;170193,921495;170769,922109;176115,923180;188241,933345;204937,945604;212157,954595;216218,959090;233365,972167;228401,975844;212433,959776;211706,959907;226818,975113;228401,975844;233365,972167;276232,1002815;267659,1005267;270817,1007310;258183,1007719;250060,1002815;242390,997503;223438,983200;205840,968897;189595,954595;181925,947648;174705,940292;177412,937023;186437,944379;196364,951326;208547,963176;209583,963981;196364,951326;186888,944379;177863,937023;167936,925990;158461,914547;1152523,849573;1152294,849662;1147366,860374;1147786,798378;1135828,814021;1129961,823828;1124096,832818;1110107,849573;1097924,866327;1087095,879813;1086192,880313;1085453,881304;1086643,880630;1097473,867145;1109656,850390;1123644,833636;1129510,824646;1135376,814838;1147560,798901;1194488,792772;1188622,808709;1178243,825872;1167865,843444;1158389,854477;1164707,843035;1170121,831593;1174182,825463;1179597,817290;1184561,809117;1194488,792772;1165281,757743;1154328,775200;1154127,775619;1165158,758037;1171288,718204;1158124,750777;1130432,802038;1126378,807843;1126352,807891;1116876,822603;1107400,838540;1096570,850799;1087546,864693;1034300,919043;1016702,932528;1015014,933691;1014286,934358;1006927,939791;1000909,946013;978799,961133;975334,963116;965924,970063;964565,970862;962554,972575;944957,983200;927358,993008;925344,993932;913429,1000941;909735,1002629;906151,1004858;893967,1010988;882584,1015031;857213,1026620;797690,1046725;756212,1056384;789733,1050627;796050,1049400;816355,1042862;828990,1039184;849296,1029785;872308,1022430;887052,1017194;893516,1013848;899382,1012214;907504,1008127;909638,1006784;915175,1001998;927358,995460;941219,989307;946310,986469;963908,975844;971579,969306;980153,964402;1002263,949283;1018056,935797;1035654,922312;1088899,867962;1096227,856681;1096570,855703;1108302,839357;1111912,834453;1116712,828424;1118229,825872;1127705,811160;1146206,776425;1164255,739239;1169557,724119;1220659,682029;1219305,682846;1219305,682846;1224921,657810;1224759,658533;1226074,659962;1230135,664048;1232842,662414;1232910,662100;1231037,663231;1226525,659553;1220899,611389;1220584,611405;1220013,611434;1220208,613376;1219757,623593;1217952,629722;1207122,645251;1204415,658736;1201708,663231;1197195,682846;1192231,698374;1186817,713494;1183658,725345;1180048,737604;1182927,733549;1185463,724936;1187719,712677;1193134,697557;1198098,682029;1202610,662414;1205317,657918;1208025,644433;1218854,628905;1211635,660370;1206220,686523;1194036,720032;1191626,723428;1190596,728512;1187268,737196;1174634,762123;1168767,775200;1165158,782147;1160645,789502;1148462,809117;1135376,828324;1118681,854068;1100180,879404;1087997,893707;1074911,907601;1070399,913322;1065436,919043;1057764,924764;1045219,937344;1045581,938658;1032496,950917;1018507,959907;1007227,968080;996540,975153;998202,975027;1009934,967263;1021215,959090;1035203,950100;1048289,937840;1047837,936206;1060472,923538;1068143,917817;1073106,912096;1077619,906375;1090705,892481;1102888,878178;1121388,852842;1138084,827098;1151170,807891;1163353,788276;1167865,780921;1171475,773974;1177341,760897;1189975,735970;1194939,719215;1207122,685707;1212537,659553;1219757,628087;1221385,622560;1220208,622366;1220659,612150;1230586,602751;1225332,622579;1225332,622579;1230586,602752;1234647,598665;1231940,603978;1231320,615113;1231037,625636;1226525,638210;1226525,639646;1231940,625636;1232842,603977;1234946,599849;1215244,581093;1212287,587422;1211183,596622;1209760,592324;1209239,592931;1210732,597439;1209830,603978;1211635,609290;1213034,609219;1212086,606429;1212988,599891;1215244,581093;1253148,570060;1254050,570468;1253599,587631;1254050,599482;1252696,621140;1251343,633400;1247282,651380;1245928,666500;1239159,694288;1232842,718398;1221562,722893;1222464,720441;1224269,703278;1231037,685298;1236452,682437;1236452,682437;1242318,651380;1245477,636669;1248184,621549;1250440,607246;1251343,593761;1251794,582319;1252696,576189;1253148,570060;63552,380585;63776,380687;63798,380629;90776,322012;80849,338767;72727,344897;72707,345288;71922,360932;71945,360894;72727,345305;80849,339175;90776,322421;91114,322625;91283,322319;96190,286460;89873,290546;80397,308527;82565,310098;82636,309822;80849,308527;90324,290546;95918,286928;130935,263167;130365,263581;127946,272005;126423,276244;84910,344897;79043,361651;73629,378814;61897,414775;54226,439293;50616,457683;48811,467081;47457,476480;43396,501816;42042,517345;44299,533691;45356,524784;45201,521840;47006,504677;51067,479341;54288,475840;58965,447494;58738,442563;63196,430989;65849,421272;65055,422948;62348,422130;55579,439702;56031,449510;52872,468307;52421,471577;47909,476480;49262,467081;51067,457683;54677,439293;62348,414775;74080,378814;79495,361651;85361,344897;126874,276244;130935,263167;139058,222303;139057,222303;141313,223938;141313,223937;220366,164123;220280,164186;220016,164456;216331,167953;215399,169180;214790,169803;212157,173266;184632,202688;176961,210861;169290,219442;135370,253395;169741,219034;177412,210452;185083,202279;212608,172857;215399,169180;220016,164456;231821,135944;227926,137173;225030,138147;224340,138939;219377,143025;206742,150381;198169,158963;190047,167544;184632,172039;184448,171831;179330,177403;170644,187159;156656,201053;158912,203505;158955,203471;157107,201462;171095,187568;185083,172039;190498,167545;198620,158963;207193,150381;219828,143026;224791,138939;230206,137101;231915,136620;885394,62114;908407,71513;918334,78868;896224,69061;885394,62114;810490,32283;828539,35960;853808,47402;810490,32283;538849,29576;529373,30648;509067,33100;489213,37186;480640,39638;470713,42090;448990,45955;444992,47403;417467,55984;390394,65792;371442,73556;358807,78051;327672,91128;312782,99709;298342,108291;275329,123819;253670,139348;232941,155724;234718,157737;239118,155004;242863,152476;256378,141800;278037,126271;301049,110743;315489,102161;330380,93580;361514,80503;373698,74782;392649,67017;419723,57210;447248,48629;458811,46572;464396,44843;540419,29990;700220,20790;709865,21658;722951,25744;713024,24519;692267,20841;700220,20790;752732,17572;771232,18797;793794,26970;765818,22475;752732,17572;601795,17469;549678,20023;513579,24518;496433,28605;481542,33508;460785,35960;382271,63340;353844,74782;345270,77642;337599,81320;323160,88267;300598,98892;283451,111151;233816,146295;223443,154463;213295,162854;213510,163049;135448,246004;119654,265619;112435,277470;105215,288503;91678,311387;76953,332401;76787,333046;71824,345305;68214,351026;67311,351843;63307,363898;62348,371050;61446,381266;55128,398020;49262,414775;42945,439293;39335,461769;37079,484244;40238,468716;40530,467434;41140,461360;44750,438885;45880,439226;45978,438847;44750,438476;51068,413957;56933,397203;63222,380525;62800,380448;63702,370233;68665,351026;72275,345305;72396,345006;77239,333046;92129,311796;105666,288912;112886,277879;120106,266028;135899,246413;213962,163458;234718,146295;284354,111151;301501,98892;324062,88267;338502,81320;346173,77643;354746,74782;383174,63340;461688,35961;482445,33509;497335,28605;514482,24519;550580,20023;602698,17623;644588,18895;665193,0;686401,1226;708060,3269;722499,6538;731975,10625;743707,8581;761305,12259;772135,15120;771684,15529;771232,18389;752732,17163;746415,15529;740098,14302;727914,11850;715731,9399;703097,7764;689109,7764;677828,7764;660230,7764;659403,7525;651656,11033;654364,15120;681438,20023;669390,20214;669593,20228;682340,20023;693170,21250;713926,24927;723853,26153;740549,29422;757696,32692;774391,36369;791087,40865;799209,42908;807331,45359;807436,45446;813261,46356;827375,51106;829347,53811;829893,53941;842527,58436;853357,62522;864186,67018;872309,71104;877723,73556;883589,76416;903443,86633;928712,101344;941798,109517;942177,109762;948864,113441;1203512,547176;1203322,550595;1208476,551262;1213439,554531;1215695,565564;1224269,578641;1227879,578938;1227879,575781;1231547,566553;1231488,564748;1235098,553714;1240062,553714;1247733,549219;1248635,567199;1246379,575781;1243672,583954;1242318,597439;1241867,604386;1240964,611333;1239041,612495;1239159,612967;1241003,611854;1241867,605203;1242318,598257;1243672,584771;1246379,576598;1248635,568017;1252245,570469;1251794,576598;1250891,582728;1250440,594170;1249538,607655;1247282,621958;1244574,637078;1241415,651789;1235550,682846;1230135,685707;1223366,703687;1221561,720850;1220659,723302;1212988,742100;1210732,743734;1201256,763758;1211183,743734;1213439,742100;1199000,779286;1191329,782964;1189738,785846;1189975,786233;1191780,782964;1199451,779286;1194036,793180;1184109,809526;1179146,817699;1173731,825872;1169670,832001;1163804,843852;1157487,855294;1147560,867553;1137633,878996;1138046,878224;1126803,892072;1102436,916182;1097639,922867;1102436,916591;1126803,892481;1108302,917817;1098770,926858;1091118,931953;1090704,932528;1085920,935861;1085741,937023;1064533,956638;1041971,975436;1040928,976121;1033398,984834;1015349,997094;998480,1008552;998419,1008618;1015349,997503;1033398,985243;1018507,998728;1006380,1005880;997992,1009088;997750,1009354;988726,1014666;985325,1016093;976769,1022379;968421,1027742;955786,1035098;951725,1035507;947212,1037324;946510,1037806;952176,1035915;956238,1035507;939993,1046540;929615,1051444;919237,1055939;911906,1056935;910663,1057574;876369,1071059;874621,1071419;864186,1077597;870052,1079232;848393,1087813;850198,1082092;842978,1084544;836210,1086587;822222,1090674;820353,1088642;813648,1089856;805526,1091491;788831,1095169;788280,1095401;804172,1091899;812295,1090265;819063,1089039;821770,1091082;835759,1086996;842527,1084953;849747,1082501;847942,1088222;828990,1096395;828061,1096159;815002,1100890;804172,1103750;787928,1107428;781216,1106917;767178,1109391;766720,1110289;729268,1116827;720694,1114784;713475,1114784;700840,1118462;689560,1119279;678279,1119687;677053,1119212;666773,1120862;654364,1118870;654815,1118462;657071,1115601;646693,1114375;651656,1111923;666547,1111514;680987,1111106;701743,1111514;716182,1110289;743256,1104976;761305,1101299;774842,1100890;775784,1100494;762659,1100890;744610,1104568;717536,1109880;703097,1111106;682340,1110698;667901,1111106;653010,1111515;653461,1109880;656620,1105794;795599,1084953;889906,1052670;914724,1040819;928712,1034281;943152,1027334;970226,1012623;991885,997503;1032496,968897;1043776,960725;1054606,952143;1070850,938658;1077619,928442;1087341,920371;1087419,919863;1078070,927625;1071301,937840;1055057,951326;1044228,959907;1032947,968080;992336,996685;970677,1011805;943603,1026517;929164,1033463;915175,1040002;890358,1051853;796050,1084135;657071,1104977;646693,1104977;645339,1101707;634509,1101299;624582,1104977;595704,1105385;574496,1104568;564117,1103750;553739,1102116;559991,1096077;558703,1096395;535410,1092489;534336,1092717;489664,1085362;472066,1082092;456724,1079641;438224,1071876;415211,1064112;391296,1055530;395357,1052670;412053,1055530;419272,1061251;444090,1067790;493274,1079232;505457,1081275;518543,1083318;532983,1086179;548895,1089295;550129,1089039;565020,1091083;565471,1090265;587130,1091083;590740,1091491;624131,1091491;648497,1092308;677376,1090265;680986,1090265;682340,1093534;710767,1090265;729719,1086179;740549,1084544;747317,1083727;762208,1080458;774391,1078006;786574,1075145;808922,1071643;811844,1070650;788380,1074328;776196,1077189;764013,1079641;749122,1082910;742354,1083727;731524,1085362;702194,1087813;682340,1089448;678730,1089448;649851,1091491;625485,1090674;592094,1090674;588484,1090265;574496,1084953;566825,1089448;566805,1089483;573142,1085770;587130,1091082;565471,1090265;565642,1090165;551483,1088222;534788,1084953;520348,1082092;507262,1080049;495079,1078006;445895,1066564;421077,1060026;413858,1054305;397162,1051444;372344,1040002;365125,1040411;339404,1028560;334892,1021204;335794,1020796;351588,1028560;367380,1036324;371893,1033872;353393,1022839;338051,1016709;316843,1005676;298793,995051;270366,984018;259536,975845;261792,975027;272622,977888;250060,956638;237426,947239;225694,937840;210803,926807;189144,905149;187658,900943;183278,896976;168388,882265;166583,874909;160717,867553;160018,866561;153045,862241;139508,844669;131838,828324;130935,828324;120557,810343;110630,792363;100252,771522;90776,750273;100252,764575;109728,782555;112886,792363;114192,794096;112585,786531;108395,779643;101574,765753;93483,753541;83556,729023;75051,703888;72258,696561;60095,652592;54715,620672;54677,621549;55128,628087;57384,643207;60092,658736;55579,645251;52421,628087;48811,628087;46555,612559;43396,602751;40689,593353;33018,585997;30762,585997;28506,575781;27603,562704;29408,544315;30310,537777;31847,533292;31100,523066;32115,507946;33920,504881;33920,503042;30310,509172;27152,505085;21286,497730;20214,491907;19932,492417;18127,508763;16773,525109;15420,537777;15420,563930;15871,577415;16773,590900;12713,603569;11810,603569;9103,579050;9103,553714;11359,534099;15418,537775;11810,533691;10908,518979;11810,496504;12261,490374;13615,480158;19030,461769;21728,449553;20835,446649;17676,462995;12261,481384;10908,491600;10456,497730;9554,520205;10456,534916;8200,554531;8200,579867;10908,604386;11810,604386;17676,627679;20835,646885;27603,666500;38263,708680;39194,716764;41140,716764;51068,738422;54677,749455;47909,740056;40689,725345;40238,729431;36312,718411;33469,718807;30310,709408;19481,686932;12713,666909;12261,650154;9103,630539;6846,610924;1883,596622;5041,520614;8200,500999;5493,490374;10908,460952;12261,454005;15871,430303;25347,413140;23091,436433;25346,432441;26701,422896;27152,412323;31213,398837;37530,378405;45201,357564;45776,356979;49263,340401;54226,328550;60092,318743;71824,298311;81300,279922;94837,256220;104764,246004;112886,231702;119655,222711;126874,219442;128679,216990;135899,203914;149887,189202;150268,195351;149247,197936;163875,184299;171095,175717;180571,167545;181387,168366;181022,167953;192754,157328;204486,147521;217121,135261;234718,123410;253670,110743;265001,103584;272622,97257;286159,89902;300598,82955;302510,82065;307423,77694;315489,72330;324345,68244;330609,66938;331733,66200;454468,21249;459022,20352;471615,16345;480301,14762;484830,14727;486506,14302;589386,2043;618603,1941;649851,2451;650433,2847;665645,1226;679633,3269;693621,5721;700838,7206;693170,5312;679181,2860;665193,817;665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085DCDED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2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3" alt="&quot;&quot;" style="position:absolute;left:56597;top:106670;width:19246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4" alt="&quot;&quot;" style="position:absolute;left:56089;top:111797;width:4863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5" alt="&quot;&quot;" style="position:absolute;left:68954;top:101274;width:2503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6" alt="&quot;&quot;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83320D" w:rsidRPr="0083320D">
      <w:rPr>
        <w:rFonts w:ascii="Corbel" w:eastAsia="Corbel" w:hAnsi="Corbel" w:cs="Corbel"/>
        <w:noProof/>
        <w:color w:val="FFFFFF" w:themeColor="background1"/>
        <w:sz w:val="40"/>
        <w:szCs w:val="40"/>
        <w:lang w:bidi="fr-FR"/>
      </w:rPr>
      <w:t>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62F2"/>
    <w:multiLevelType w:val="hybridMultilevel"/>
    <w:tmpl w:val="5310FC2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776A7E"/>
    <w:multiLevelType w:val="hybridMultilevel"/>
    <w:tmpl w:val="7F80C36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55AB3"/>
    <w:multiLevelType w:val="hybridMultilevel"/>
    <w:tmpl w:val="E94813BA"/>
    <w:lvl w:ilvl="0" w:tplc="C6786C36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099773">
    <w:abstractNumId w:val="1"/>
  </w:num>
  <w:num w:numId="2" w16cid:durableId="165635928">
    <w:abstractNumId w:val="2"/>
  </w:num>
  <w:num w:numId="3" w16cid:durableId="938299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X5N/n/XCndT1SQCFEYNnyL9v/GyV7lKbyucWKtsttazm419bjIO0U4wei3qeRlhHohdTYQgcH+2+pJGyu73DTw==" w:salt="fB7yb8XMlW7oU6pSxBStT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46C"/>
    <w:rsid w:val="00046549"/>
    <w:rsid w:val="00083BAA"/>
    <w:rsid w:val="000D7B45"/>
    <w:rsid w:val="000E5896"/>
    <w:rsid w:val="0012173E"/>
    <w:rsid w:val="001766D6"/>
    <w:rsid w:val="001A5F4C"/>
    <w:rsid w:val="00204F5C"/>
    <w:rsid w:val="002217DD"/>
    <w:rsid w:val="00224485"/>
    <w:rsid w:val="00245F27"/>
    <w:rsid w:val="0026243D"/>
    <w:rsid w:val="002C003A"/>
    <w:rsid w:val="002E4ECA"/>
    <w:rsid w:val="0033581C"/>
    <w:rsid w:val="00353CFF"/>
    <w:rsid w:val="00374677"/>
    <w:rsid w:val="003808AF"/>
    <w:rsid w:val="003E24DF"/>
    <w:rsid w:val="004235E0"/>
    <w:rsid w:val="00454CEC"/>
    <w:rsid w:val="004A2B0D"/>
    <w:rsid w:val="004F536A"/>
    <w:rsid w:val="00564809"/>
    <w:rsid w:val="005A214E"/>
    <w:rsid w:val="005C2210"/>
    <w:rsid w:val="005D20BE"/>
    <w:rsid w:val="005E7AC8"/>
    <w:rsid w:val="00615018"/>
    <w:rsid w:val="0062123A"/>
    <w:rsid w:val="006458D6"/>
    <w:rsid w:val="00646E75"/>
    <w:rsid w:val="006F6F10"/>
    <w:rsid w:val="00704E29"/>
    <w:rsid w:val="00740A06"/>
    <w:rsid w:val="00765BD2"/>
    <w:rsid w:val="00771CE2"/>
    <w:rsid w:val="00783E79"/>
    <w:rsid w:val="007B5AE8"/>
    <w:rsid w:val="007F5192"/>
    <w:rsid w:val="0083320D"/>
    <w:rsid w:val="0085357E"/>
    <w:rsid w:val="00885C8D"/>
    <w:rsid w:val="00894488"/>
    <w:rsid w:val="008B7FD5"/>
    <w:rsid w:val="008D4202"/>
    <w:rsid w:val="008D79C3"/>
    <w:rsid w:val="008E6185"/>
    <w:rsid w:val="009A19C8"/>
    <w:rsid w:val="00A65AD5"/>
    <w:rsid w:val="00A96CF8"/>
    <w:rsid w:val="00AD330B"/>
    <w:rsid w:val="00B15F9B"/>
    <w:rsid w:val="00B17E48"/>
    <w:rsid w:val="00B50294"/>
    <w:rsid w:val="00B9646C"/>
    <w:rsid w:val="00C129BB"/>
    <w:rsid w:val="00C175B3"/>
    <w:rsid w:val="00C539B0"/>
    <w:rsid w:val="00C664CF"/>
    <w:rsid w:val="00C665CF"/>
    <w:rsid w:val="00C70786"/>
    <w:rsid w:val="00C70B15"/>
    <w:rsid w:val="00C72DC6"/>
    <w:rsid w:val="00C8222A"/>
    <w:rsid w:val="00CC550A"/>
    <w:rsid w:val="00D45945"/>
    <w:rsid w:val="00D66593"/>
    <w:rsid w:val="00DA4BFB"/>
    <w:rsid w:val="00DA79AD"/>
    <w:rsid w:val="00DB6217"/>
    <w:rsid w:val="00DF0640"/>
    <w:rsid w:val="00E14A80"/>
    <w:rsid w:val="00E24FD6"/>
    <w:rsid w:val="00E55D74"/>
    <w:rsid w:val="00E6540C"/>
    <w:rsid w:val="00E81E2A"/>
    <w:rsid w:val="00EE0952"/>
    <w:rsid w:val="00F533D8"/>
    <w:rsid w:val="00FA4057"/>
    <w:rsid w:val="00FC3649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B0C81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173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12173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2173E"/>
    <w:rPr>
      <w:color w:val="605E5C"/>
      <w:shd w:val="clear" w:color="auto" w:fill="E1DFDD"/>
    </w:rPr>
  </w:style>
  <w:style w:type="paragraph" w:customStyle="1" w:styleId="57426D17EAE64125BFCF46093FBF3F75">
    <w:name w:val="57426D17EAE64125BFCF46093FBF3F75"/>
    <w:rsid w:val="0012173E"/>
    <w:pPr>
      <w:spacing w:after="160" w:line="259" w:lineRule="auto"/>
    </w:pPr>
    <w:rPr>
      <w:sz w:val="22"/>
      <w:szCs w:val="22"/>
      <w:lang w:val="fr-CH" w:eastAsia="fr-CH"/>
    </w:rPr>
  </w:style>
  <w:style w:type="paragraph" w:styleId="Paragraphedeliste">
    <w:name w:val="List Paragraph"/>
    <w:basedOn w:val="Normal"/>
    <w:uiPriority w:val="34"/>
    <w:semiHidden/>
    <w:rsid w:val="00121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lutis-network.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nadiadroz.ch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ntact@salutis-netwotk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ahl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avec sphères bleues.dotx</Template>
  <TotalTime>0</TotalTime>
  <Pages>1</Pages>
  <Words>378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2022-10-13T07:14:00Z</dcterms:created>
  <dcterms:modified xsi:type="dcterms:W3CDTF">2022-11-29T06:39:00Z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